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0A62E" w14:textId="77777777" w:rsidR="00A24FCA" w:rsidRPr="007744CB" w:rsidRDefault="00A24FCA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b/>
          <w:bCs/>
        </w:rPr>
      </w:pPr>
      <w:r w:rsidRPr="007744CB">
        <w:rPr>
          <w:rFonts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DE6824" wp14:editId="614DEF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231757" cy="1516228"/>
                <wp:effectExtent l="0" t="0" r="1270" b="3810"/>
                <wp:wrapNone/>
                <wp:docPr id="722631468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1757" cy="1516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870DD3" w14:textId="77777777" w:rsidR="00A24FCA" w:rsidRPr="00920A9E" w:rsidRDefault="00060225" w:rsidP="00A24FCA">
                            <w:pPr>
                              <w:pStyle w:val="Kop1"/>
                              <w:rPr>
                                <w:sz w:val="52"/>
                                <w:szCs w:val="5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Checklist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E6824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0;margin-top:-.05pt;width:411.95pt;height:11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" fillcolor="white [3201]" stroked="f" strokeweight=".5pt">
                <v:textbox style="mso-fit-shape-to-text:t" inset="0,0,0,0">
                  <w:txbxContent>
                    <w:p w14:paraId="62870DD3" w14:textId="77777777" w:rsidR="00A24FCA" w:rsidRPr="00920A9E" w:rsidRDefault="00060225" w:rsidP="00A24FCA">
                      <w:pPr>
                        <w:pStyle w:val="Kop1"/>
                        <w:rPr>
                          <w:sz w:val="52"/>
                          <w:szCs w:val="5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52"/>
                          <w:szCs w:val="5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Checklist</w:t>
                      </w:r>
                    </w:p>
                  </w:txbxContent>
                </v:textbox>
              </v:shape>
            </w:pict>
          </mc:Fallback>
        </mc:AlternateContent>
      </w:r>
      <w:r w:rsidRPr="007744CB">
        <w:rPr>
          <w:rFonts w:cs="Arial"/>
          <w:color w:val="212121"/>
        </w:rPr>
        <w:t>TITEL</w:t>
      </w:r>
    </w:p>
    <w:p w14:paraId="16D3D2C8" w14:textId="77777777" w:rsidR="00A24FCA" w:rsidRPr="007744CB" w:rsidRDefault="00A24FCA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b/>
          <w:bCs/>
        </w:rPr>
      </w:pPr>
    </w:p>
    <w:p w14:paraId="574A129B" w14:textId="77777777" w:rsidR="00A24FCA" w:rsidRPr="007744CB" w:rsidRDefault="00A24FCA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b/>
          <w:bCs/>
        </w:rPr>
      </w:pPr>
    </w:p>
    <w:p w14:paraId="4FB8A53F" w14:textId="77777777" w:rsidR="007744CB" w:rsidRPr="007744CB" w:rsidRDefault="007744CB" w:rsidP="007744CB">
      <w:pPr>
        <w:autoSpaceDE w:val="0"/>
        <w:autoSpaceDN w:val="0"/>
        <w:adjustRightInd w:val="0"/>
        <w:contextualSpacing/>
        <w:rPr>
          <w:rFonts w:cs="Arial"/>
          <w:b/>
          <w:sz w:val="24"/>
          <w:lang w:eastAsia="nl-NL"/>
        </w:rPr>
      </w:pPr>
      <w:r w:rsidRPr="007744CB">
        <w:rPr>
          <w:rFonts w:cs="Arial"/>
          <w:b/>
          <w:sz w:val="24"/>
          <w:lang w:eastAsia="nl-NL"/>
        </w:rPr>
        <w:t>Aanleg, onderhoud, opruiming kabels en leidingen en/of transformator- of gasstations</w:t>
      </w:r>
    </w:p>
    <w:p w14:paraId="79A8453D" w14:textId="77777777" w:rsidR="00A24FCA" w:rsidRPr="004A7590" w:rsidRDefault="00A24FCA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</w:rPr>
      </w:pPr>
    </w:p>
    <w:p w14:paraId="47752FD1" w14:textId="77777777" w:rsidR="00A8523E" w:rsidRPr="00FA7E89" w:rsidRDefault="00A8523E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szCs w:val="18"/>
        </w:rPr>
      </w:pPr>
      <w:r w:rsidRPr="00FA7E89">
        <w:rPr>
          <w:rFonts w:cs="Arial"/>
          <w:b/>
          <w:bCs/>
          <w:szCs w:val="18"/>
        </w:rPr>
        <w:t>P</w:t>
      </w:r>
      <w:r w:rsidR="00060225" w:rsidRPr="00FA7E89">
        <w:rPr>
          <w:rFonts w:cs="Arial"/>
          <w:b/>
          <w:bCs/>
          <w:szCs w:val="18"/>
        </w:rPr>
        <w:t>roceseigenaar</w:t>
      </w:r>
      <w:r w:rsidRPr="00FA7E89">
        <w:rPr>
          <w:rFonts w:cs="Arial"/>
          <w:b/>
          <w:bCs/>
          <w:szCs w:val="18"/>
        </w:rPr>
        <w:tab/>
      </w:r>
      <w:r w:rsidR="007744CB" w:rsidRPr="00FA7E89">
        <w:rPr>
          <w:rFonts w:cs="Arial"/>
          <w:szCs w:val="18"/>
        </w:rPr>
        <w:t xml:space="preserve">Hoofd Vastgoed &amp; </w:t>
      </w:r>
      <w:proofErr w:type="spellStart"/>
      <w:r w:rsidR="007744CB" w:rsidRPr="00FA7E89">
        <w:rPr>
          <w:rFonts w:cs="Arial"/>
          <w:szCs w:val="18"/>
        </w:rPr>
        <w:t>Geo</w:t>
      </w:r>
      <w:proofErr w:type="spellEnd"/>
      <w:r w:rsidR="007744CB" w:rsidRPr="00FA7E89">
        <w:rPr>
          <w:rFonts w:cs="Arial"/>
          <w:szCs w:val="18"/>
        </w:rPr>
        <w:t>-informatie</w:t>
      </w:r>
      <w:r w:rsidR="007744CB" w:rsidRPr="00FA7E89">
        <w:rPr>
          <w:rFonts w:cs="Arial"/>
          <w:color w:val="EE0000"/>
          <w:szCs w:val="18"/>
        </w:rPr>
        <w:t xml:space="preserve"> </w:t>
      </w:r>
    </w:p>
    <w:p w14:paraId="75B84C19" w14:textId="77777777" w:rsidR="00A8523E" w:rsidRPr="00FA7E89" w:rsidRDefault="00060225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szCs w:val="18"/>
        </w:rPr>
      </w:pPr>
      <w:r w:rsidRPr="00FA7E89">
        <w:rPr>
          <w:rFonts w:cs="Arial"/>
          <w:b/>
          <w:bCs/>
          <w:szCs w:val="18"/>
        </w:rPr>
        <w:t>Beheerder</w:t>
      </w:r>
      <w:r w:rsidR="00A8523E" w:rsidRPr="00FA7E89">
        <w:rPr>
          <w:rFonts w:cs="Arial"/>
          <w:szCs w:val="18"/>
        </w:rPr>
        <w:tab/>
      </w:r>
      <w:r w:rsidR="007744CB" w:rsidRPr="00FA7E89">
        <w:rPr>
          <w:rFonts w:cs="Arial"/>
          <w:szCs w:val="18"/>
        </w:rPr>
        <w:t>Accountmanager Kabels &amp; Leidingen</w:t>
      </w:r>
    </w:p>
    <w:p w14:paraId="3A4C5FDB" w14:textId="77777777" w:rsidR="00A8523E" w:rsidRPr="00FA7E89" w:rsidRDefault="00A8523E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  <w:szCs w:val="18"/>
        </w:rPr>
      </w:pPr>
      <w:r w:rsidRPr="00FA7E89">
        <w:rPr>
          <w:rFonts w:cs="Arial"/>
          <w:b/>
          <w:bCs/>
          <w:szCs w:val="18"/>
        </w:rPr>
        <w:t>Versienummer</w:t>
      </w:r>
      <w:r w:rsidRPr="00FA7E89">
        <w:rPr>
          <w:rFonts w:cs="Arial"/>
          <w:szCs w:val="18"/>
        </w:rPr>
        <w:tab/>
      </w:r>
      <w:r w:rsidR="00FA7E89" w:rsidRPr="00FA7E89">
        <w:rPr>
          <w:rFonts w:cs="Arial"/>
          <w:szCs w:val="18"/>
        </w:rPr>
        <w:t>Z03.fm.01.2</w:t>
      </w:r>
      <w:r w:rsidR="000C427F">
        <w:rPr>
          <w:rFonts w:cs="Arial"/>
          <w:szCs w:val="18"/>
        </w:rPr>
        <w:t>6</w:t>
      </w:r>
      <w:r w:rsidR="00FA7E89" w:rsidRPr="00FA7E89">
        <w:rPr>
          <w:rFonts w:cs="Arial"/>
          <w:szCs w:val="18"/>
        </w:rPr>
        <w:t>.</w:t>
      </w:r>
      <w:r w:rsidR="00DC4105">
        <w:rPr>
          <w:rFonts w:cs="Arial"/>
          <w:szCs w:val="18"/>
        </w:rPr>
        <w:t>2</w:t>
      </w:r>
    </w:p>
    <w:p w14:paraId="1F06294E" w14:textId="77777777" w:rsidR="00A8523E" w:rsidRPr="007744CB" w:rsidRDefault="00A8523E" w:rsidP="00A8523E">
      <w:pPr>
        <w:tabs>
          <w:tab w:val="left" w:pos="2410"/>
          <w:tab w:val="left" w:pos="6521"/>
          <w:tab w:val="left" w:pos="6804"/>
          <w:tab w:val="left" w:pos="8222"/>
        </w:tabs>
        <w:rPr>
          <w:rFonts w:cs="Arial"/>
        </w:rPr>
      </w:pPr>
    </w:p>
    <w:p w14:paraId="4A6B5985" w14:textId="77777777" w:rsidR="007744CB" w:rsidRDefault="001E66DF" w:rsidP="007744CB">
      <w:pPr>
        <w:pStyle w:val="Kop1"/>
        <w:tabs>
          <w:tab w:val="left" w:pos="426"/>
        </w:tabs>
        <w:rPr>
          <w:rFonts w:cs="Arial"/>
          <w:sz w:val="20"/>
          <w:szCs w:val="20"/>
          <w:lang w:eastAsia="nl-NL"/>
        </w:rPr>
      </w:pPr>
      <w:r w:rsidRPr="007744C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8554B" wp14:editId="3D961A9A">
                <wp:simplePos x="0" y="0"/>
                <wp:positionH relativeFrom="column">
                  <wp:posOffset>3810</wp:posOffset>
                </wp:positionH>
                <wp:positionV relativeFrom="paragraph">
                  <wp:posOffset>111125</wp:posOffset>
                </wp:positionV>
                <wp:extent cx="6119495" cy="1524000"/>
                <wp:effectExtent l="0" t="0" r="1905" b="0"/>
                <wp:wrapNone/>
                <wp:docPr id="149368544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F8BD99" w14:textId="77777777" w:rsidR="0078021F" w:rsidRPr="00434519" w:rsidRDefault="0078021F" w:rsidP="00727A60">
                            <w:pPr>
                              <w:tabs>
                                <w:tab w:val="left" w:pos="2410"/>
                                <w:tab w:val="left" w:pos="6521"/>
                                <w:tab w:val="left" w:pos="6804"/>
                                <w:tab w:val="left" w:pos="8222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8554B" id="Tekstvak 1" o:spid="_x0000_s1027" type="#_x0000_t202" style="position:absolute;margin-left:.3pt;margin-top:8.75pt;width:481.85pt;height:1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" fillcolor="white [3201]" stroked="f" strokeweight=".5pt">
                <v:textbox style="mso-fit-shape-to-text:t" inset="0,0,0,0">
                  <w:txbxContent>
                    <w:p w14:paraId="57F8BD99" w14:textId="77777777" w:rsidR="0078021F" w:rsidRPr="00434519" w:rsidRDefault="0078021F" w:rsidP="00727A60">
                      <w:pPr>
                        <w:tabs>
                          <w:tab w:val="left" w:pos="2410"/>
                          <w:tab w:val="left" w:pos="6521"/>
                          <w:tab w:val="left" w:pos="6804"/>
                          <w:tab w:val="left" w:pos="8222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727A60" w:rsidRPr="007744C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52F0" wp14:editId="79DE8FEB">
                <wp:simplePos x="0" y="0"/>
                <wp:positionH relativeFrom="column">
                  <wp:posOffset>2540</wp:posOffset>
                </wp:positionH>
                <wp:positionV relativeFrom="paragraph">
                  <wp:posOffset>184785</wp:posOffset>
                </wp:positionV>
                <wp:extent cx="6120000" cy="0"/>
                <wp:effectExtent l="0" t="0" r="14605" b="12700"/>
                <wp:wrapNone/>
                <wp:docPr id="1064836832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C7445A" id="Rechte verbindingslijn 3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14.55pt" to="482.1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" strokecolor="black [3213]" strokeweight=".5pt">
                <v:stroke joinstyle="miter"/>
              </v:line>
            </w:pict>
          </mc:Fallback>
        </mc:AlternateContent>
      </w:r>
    </w:p>
    <w:p w14:paraId="13562866" w14:textId="77777777" w:rsidR="00060225" w:rsidRDefault="00DC4105" w:rsidP="007744CB">
      <w:pPr>
        <w:pStyle w:val="Kop1"/>
        <w:tabs>
          <w:tab w:val="left" w:pos="426"/>
        </w:tabs>
        <w:rPr>
          <w:rFonts w:cs="Arial"/>
          <w:b w:val="0"/>
          <w:bCs/>
          <w:sz w:val="20"/>
          <w:szCs w:val="20"/>
          <w:lang w:eastAsia="nl-NL"/>
        </w:rPr>
      </w:pPr>
      <w:r>
        <w:rPr>
          <w:rFonts w:cs="Arial"/>
          <w:b w:val="0"/>
          <w:bCs/>
          <w:sz w:val="20"/>
          <w:szCs w:val="20"/>
          <w:lang w:eastAsia="nl-NL"/>
        </w:rPr>
        <w:t xml:space="preserve">Voor de afhandeling van uw verzoek, is het van belang dat uw aanvraag zo volledig </w:t>
      </w:r>
      <w:r w:rsidR="00060225" w:rsidRPr="007744CB">
        <w:rPr>
          <w:rFonts w:cs="Arial"/>
          <w:b w:val="0"/>
          <w:bCs/>
          <w:sz w:val="20"/>
          <w:szCs w:val="20"/>
          <w:lang w:eastAsia="nl-NL"/>
        </w:rPr>
        <w:t>mogelijk</w:t>
      </w:r>
      <w:r>
        <w:rPr>
          <w:rFonts w:cs="Arial"/>
          <w:b w:val="0"/>
          <w:bCs/>
          <w:sz w:val="20"/>
          <w:szCs w:val="20"/>
          <w:lang w:eastAsia="nl-NL"/>
        </w:rPr>
        <w:t xml:space="preserve"> wordt ingediend. Wij </w:t>
      </w:r>
      <w:r w:rsidR="00060225" w:rsidRPr="007744CB">
        <w:rPr>
          <w:rFonts w:cs="Arial"/>
          <w:b w:val="0"/>
          <w:bCs/>
          <w:sz w:val="20"/>
          <w:szCs w:val="20"/>
          <w:lang w:eastAsia="nl-NL"/>
        </w:rPr>
        <w:t xml:space="preserve">vragen wij u om onderstaande vragen volledig te beantwoorden en te mailen naar </w:t>
      </w:r>
      <w:hyperlink r:id="rId11" w:history="1">
        <w:r w:rsidR="00060225" w:rsidRPr="007744CB">
          <w:rPr>
            <w:rStyle w:val="Hyperlink"/>
            <w:rFonts w:cs="Arial"/>
            <w:b w:val="0"/>
            <w:bCs/>
            <w:sz w:val="20"/>
            <w:szCs w:val="20"/>
            <w:lang w:eastAsia="nl-NL"/>
          </w:rPr>
          <w:t>kabelsenleidingen@staatsbosbeheer.nl</w:t>
        </w:r>
      </w:hyperlink>
      <w:r w:rsidR="00060225" w:rsidRPr="007744CB">
        <w:rPr>
          <w:rFonts w:cs="Arial"/>
          <w:b w:val="0"/>
          <w:bCs/>
          <w:sz w:val="20"/>
          <w:szCs w:val="20"/>
          <w:lang w:eastAsia="nl-NL"/>
        </w:rPr>
        <w:t>.</w:t>
      </w:r>
    </w:p>
    <w:p w14:paraId="6B5885CD" w14:textId="77777777" w:rsidR="00DC4105" w:rsidRDefault="00DC4105" w:rsidP="00DC4105">
      <w:pPr>
        <w:rPr>
          <w:lang w:eastAsia="nl-NL"/>
        </w:rPr>
      </w:pPr>
    </w:p>
    <w:p w14:paraId="3E1204E1" w14:textId="77777777" w:rsidR="00DC4105" w:rsidRPr="00DC4105" w:rsidRDefault="00DC4105" w:rsidP="00DC4105">
      <w:pPr>
        <w:rPr>
          <w:lang w:eastAsia="nl-NL"/>
        </w:rPr>
      </w:pPr>
      <w:r w:rsidRPr="00DC4105">
        <w:rPr>
          <w:lang w:eastAsia="nl-NL"/>
        </w:rPr>
        <w:t xml:space="preserve">Lever naast de volledig ingevulde checklist ook een </w:t>
      </w:r>
      <w:r w:rsidRPr="00DC4105">
        <w:rPr>
          <w:b/>
          <w:bCs/>
          <w:lang w:eastAsia="nl-NL"/>
        </w:rPr>
        <w:t>duidelijke kaart/tekening aan met de te leggen kabel/leiding</w:t>
      </w:r>
      <w:r w:rsidRPr="00DC4105">
        <w:rPr>
          <w:lang w:eastAsia="nl-NL"/>
        </w:rPr>
        <w:t xml:space="preserve">. Hierop dienen ook de </w:t>
      </w:r>
      <w:r w:rsidRPr="00DC4105">
        <w:rPr>
          <w:b/>
          <w:bCs/>
          <w:lang w:eastAsia="nl-NL"/>
        </w:rPr>
        <w:t>kadastrale percelen</w:t>
      </w:r>
      <w:r w:rsidRPr="00DC4105">
        <w:rPr>
          <w:lang w:eastAsia="nl-NL"/>
        </w:rPr>
        <w:t xml:space="preserve"> te staan, met daarbij de </w:t>
      </w:r>
      <w:r w:rsidRPr="00DC4105">
        <w:rPr>
          <w:b/>
          <w:bCs/>
          <w:lang w:eastAsia="nl-NL"/>
        </w:rPr>
        <w:t xml:space="preserve">exacte lengte en breedte </w:t>
      </w:r>
      <w:r w:rsidRPr="00DC4105">
        <w:rPr>
          <w:lang w:eastAsia="nl-NL"/>
        </w:rPr>
        <w:t>van zowel de</w:t>
      </w:r>
      <w:r w:rsidRPr="00DC4105">
        <w:rPr>
          <w:b/>
          <w:bCs/>
          <w:lang w:eastAsia="nl-NL"/>
        </w:rPr>
        <w:t xml:space="preserve"> werkstrook </w:t>
      </w:r>
      <w:r w:rsidRPr="00DC4105">
        <w:rPr>
          <w:lang w:eastAsia="nl-NL"/>
        </w:rPr>
        <w:t>als de</w:t>
      </w:r>
      <w:r w:rsidRPr="00DC4105">
        <w:rPr>
          <w:b/>
          <w:bCs/>
          <w:lang w:eastAsia="nl-NL"/>
        </w:rPr>
        <w:t xml:space="preserve"> belemmerende strook</w:t>
      </w:r>
      <w:r w:rsidRPr="00DC4105">
        <w:rPr>
          <w:lang w:eastAsia="nl-NL"/>
        </w:rPr>
        <w:t xml:space="preserve"> waarop het zakelijk recht wordt gevestigd.</w:t>
      </w:r>
    </w:p>
    <w:p w14:paraId="54520BDF" w14:textId="77777777" w:rsidR="00211950" w:rsidRPr="007744CB" w:rsidRDefault="00211950" w:rsidP="00060225">
      <w:pPr>
        <w:autoSpaceDE w:val="0"/>
        <w:autoSpaceDN w:val="0"/>
        <w:adjustRightInd w:val="0"/>
        <w:contextualSpacing/>
        <w:rPr>
          <w:rFonts w:cs="Arial"/>
          <w:sz w:val="20"/>
          <w:szCs w:val="20"/>
          <w:lang w:eastAsia="nl-NL"/>
        </w:rPr>
      </w:pPr>
    </w:p>
    <w:tbl>
      <w:tblPr>
        <w:tblStyle w:val="Tabel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211950" w:rsidRPr="007744CB" w14:paraId="2E294886" w14:textId="77777777" w:rsidTr="00651AC3">
        <w:tc>
          <w:tcPr>
            <w:tcW w:w="9629" w:type="dxa"/>
            <w:shd w:val="clear" w:color="auto" w:fill="F2F2F2" w:themeFill="background1" w:themeFillShade="F2"/>
          </w:tcPr>
          <w:p w14:paraId="6A9E4592" w14:textId="77777777" w:rsidR="00211950" w:rsidRPr="007744CB" w:rsidRDefault="00211950" w:rsidP="00651AC3">
            <w:pPr>
              <w:tabs>
                <w:tab w:val="left" w:pos="1134"/>
              </w:tabs>
              <w:spacing w:line="280" w:lineRule="exact"/>
              <w:rPr>
                <w:rFonts w:cs="Arial"/>
                <w:color w:val="000000" w:themeColor="text1"/>
                <w:szCs w:val="18"/>
                <w:highlight w:val="yellow"/>
              </w:rPr>
            </w:pPr>
            <w:r w:rsidRPr="007744CB">
              <w:rPr>
                <w:rFonts w:cs="Arial"/>
                <w:b/>
                <w:color w:val="000000" w:themeColor="text1"/>
                <w:szCs w:val="18"/>
                <w:highlight w:val="yellow"/>
              </w:rPr>
              <w:t>LET OP!</w:t>
            </w:r>
            <w:r w:rsidRPr="007744CB">
              <w:rPr>
                <w:rFonts w:cs="Arial"/>
                <w:color w:val="000000" w:themeColor="text1"/>
                <w:szCs w:val="18"/>
                <w:highlight w:val="yellow"/>
              </w:rPr>
              <w:t xml:space="preserve"> </w:t>
            </w:r>
          </w:p>
          <w:p w14:paraId="54DFF0E4" w14:textId="77777777" w:rsidR="00211950" w:rsidRPr="007744CB" w:rsidRDefault="00211950" w:rsidP="00651AC3">
            <w:pPr>
              <w:tabs>
                <w:tab w:val="left" w:pos="1134"/>
              </w:tabs>
              <w:spacing w:line="280" w:lineRule="exact"/>
              <w:rPr>
                <w:rFonts w:cs="Arial"/>
                <w:color w:val="000000" w:themeColor="text1"/>
                <w:szCs w:val="18"/>
              </w:rPr>
            </w:pPr>
            <w:r w:rsidRPr="007744CB">
              <w:rPr>
                <w:rFonts w:cs="Arial"/>
                <w:color w:val="000000" w:themeColor="text1"/>
                <w:szCs w:val="18"/>
                <w:highlight w:val="yellow"/>
              </w:rPr>
              <w:t>Met het indienen van de checklist gaat de eigenaar van de kabel/leiding er mee akkoord dat, mocht het dossier om welke reden dan ook niet doorgaan, Staatsbosbeheer een bedrag van € 250, aan behandelkosten in rekening brengt.</w:t>
            </w:r>
          </w:p>
        </w:tc>
      </w:tr>
    </w:tbl>
    <w:p w14:paraId="00D01387" w14:textId="77777777" w:rsidR="00060225" w:rsidRPr="004A7590" w:rsidRDefault="00060225" w:rsidP="00060225">
      <w:pPr>
        <w:autoSpaceDE w:val="0"/>
        <w:autoSpaceDN w:val="0"/>
        <w:adjustRightInd w:val="0"/>
        <w:contextualSpacing/>
        <w:rPr>
          <w:rFonts w:cs="Arial"/>
          <w:sz w:val="20"/>
          <w:szCs w:val="20"/>
          <w:lang w:eastAsia="nl-NL"/>
        </w:rPr>
      </w:pPr>
    </w:p>
    <w:p w14:paraId="4989C329" w14:textId="77777777" w:rsidR="00060225" w:rsidRPr="004A7590" w:rsidRDefault="00060225" w:rsidP="00060225">
      <w:pPr>
        <w:autoSpaceDE w:val="0"/>
        <w:autoSpaceDN w:val="0"/>
        <w:adjustRightInd w:val="0"/>
        <w:contextualSpacing/>
        <w:rPr>
          <w:rFonts w:cs="Arial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3051"/>
        <w:gridCol w:w="3083"/>
        <w:gridCol w:w="3076"/>
      </w:tblGrid>
      <w:tr w:rsidR="00060225" w:rsidRPr="007744CB" w14:paraId="06FC59BD" w14:textId="77777777" w:rsidTr="00651AC3">
        <w:sdt>
          <w:sdtPr>
            <w:rPr>
              <w:rFonts w:cs="Arial"/>
              <w:b/>
              <w:sz w:val="20"/>
            </w:rPr>
            <w:id w:val="704145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4510E0AD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3"/>
            <w:tcBorders>
              <w:bottom w:val="single" w:sz="4" w:space="0" w:color="auto"/>
            </w:tcBorders>
          </w:tcPr>
          <w:p w14:paraId="3388178D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Betreft aanleg, onderhoud of opruiming (bij combinatie meerdere opties aankruisen)</w:t>
            </w:r>
          </w:p>
        </w:tc>
      </w:tr>
      <w:tr w:rsidR="00060225" w:rsidRPr="007744CB" w14:paraId="0E9E303C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1A0B4F2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256" w:type="dxa"/>
          </w:tcPr>
          <w:p w14:paraId="3EE83414" w14:textId="77777777" w:rsidR="00060225" w:rsidRPr="007744CB" w:rsidRDefault="00000000" w:rsidP="00651AC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210872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22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60225" w:rsidRPr="007744CB">
              <w:rPr>
                <w:rFonts w:cs="Arial"/>
                <w:sz w:val="20"/>
              </w:rPr>
              <w:t xml:space="preserve"> Aanleg</w:t>
            </w:r>
          </w:p>
        </w:tc>
        <w:tc>
          <w:tcPr>
            <w:tcW w:w="3256" w:type="dxa"/>
          </w:tcPr>
          <w:p w14:paraId="6D22C3D9" w14:textId="77777777" w:rsidR="00060225" w:rsidRPr="007744CB" w:rsidRDefault="00000000" w:rsidP="00651AC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186308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22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60225" w:rsidRPr="007744CB">
              <w:rPr>
                <w:rFonts w:cs="Arial"/>
                <w:sz w:val="20"/>
              </w:rPr>
              <w:t xml:space="preserve"> Onderhoud</w:t>
            </w:r>
          </w:p>
        </w:tc>
        <w:tc>
          <w:tcPr>
            <w:tcW w:w="3256" w:type="dxa"/>
          </w:tcPr>
          <w:p w14:paraId="69C03AD7" w14:textId="77777777" w:rsidR="00060225" w:rsidRPr="007744CB" w:rsidRDefault="00000000" w:rsidP="00651AC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182216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22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60225" w:rsidRPr="007744CB">
              <w:rPr>
                <w:rFonts w:cs="Arial"/>
                <w:sz w:val="20"/>
              </w:rPr>
              <w:t xml:space="preserve"> Opruiming</w:t>
            </w:r>
          </w:p>
        </w:tc>
      </w:tr>
    </w:tbl>
    <w:p w14:paraId="65AD3760" w14:textId="77777777" w:rsidR="00060225" w:rsidRPr="004A7590" w:rsidRDefault="00060225" w:rsidP="00060225">
      <w:pPr>
        <w:autoSpaceDE w:val="0"/>
        <w:autoSpaceDN w:val="0"/>
        <w:adjustRightInd w:val="0"/>
        <w:contextualSpacing/>
        <w:rPr>
          <w:rFonts w:cs="Arial"/>
          <w:bCs/>
          <w:sz w:val="20"/>
          <w:szCs w:val="20"/>
          <w:lang w:eastAsia="nl-NL"/>
        </w:rPr>
      </w:pPr>
    </w:p>
    <w:p w14:paraId="413245F3" w14:textId="77777777" w:rsidR="00060225" w:rsidRPr="007744CB" w:rsidRDefault="00060225" w:rsidP="00060225">
      <w:pPr>
        <w:autoSpaceDE w:val="0"/>
        <w:autoSpaceDN w:val="0"/>
        <w:adjustRightInd w:val="0"/>
        <w:contextualSpacing/>
        <w:rPr>
          <w:rFonts w:cs="Arial"/>
          <w:b/>
          <w:sz w:val="24"/>
          <w:lang w:eastAsia="nl-NL"/>
        </w:rPr>
      </w:pPr>
      <w:r w:rsidRPr="007744CB">
        <w:rPr>
          <w:rFonts w:cs="Arial"/>
          <w:b/>
          <w:sz w:val="24"/>
          <w:lang w:eastAsia="nl-NL"/>
        </w:rPr>
        <w:t>Gegevens ten behoeve van overeenkomst</w:t>
      </w:r>
    </w:p>
    <w:p w14:paraId="40B26095" w14:textId="77777777" w:rsidR="00060225" w:rsidRPr="007744CB" w:rsidRDefault="00060225" w:rsidP="00060225">
      <w:pPr>
        <w:autoSpaceDE w:val="0"/>
        <w:autoSpaceDN w:val="0"/>
        <w:adjustRightInd w:val="0"/>
        <w:contextualSpacing/>
        <w:rPr>
          <w:rFonts w:cs="Arial"/>
          <w:b/>
          <w:sz w:val="14"/>
          <w:szCs w:val="14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747E4435" w14:textId="77777777" w:rsidTr="00651AC3">
        <w:sdt>
          <w:sdtPr>
            <w:rPr>
              <w:rFonts w:cs="Arial"/>
              <w:b/>
              <w:sz w:val="20"/>
            </w:rPr>
            <w:id w:val="148265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162FFDC9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4A27D0B3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Kadastrale aanduiding (kadastrale gemeente, sectie(s) en nummer(s))</w:t>
            </w:r>
          </w:p>
        </w:tc>
      </w:tr>
      <w:tr w:rsidR="00060225" w:rsidRPr="007744CB" w14:paraId="12628FCF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B0B95A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7678C676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6A33C440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1CAC807D" w14:textId="77777777" w:rsidTr="00651AC3">
        <w:sdt>
          <w:sdtPr>
            <w:rPr>
              <w:rFonts w:cs="Arial"/>
              <w:b/>
              <w:sz w:val="20"/>
            </w:rPr>
            <w:id w:val="-1478752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5EFCB319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1F6FBCD8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Adres van de locatie</w:t>
            </w:r>
          </w:p>
        </w:tc>
      </w:tr>
      <w:tr w:rsidR="00060225" w:rsidRPr="007744CB" w14:paraId="45D28ECD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0CA02F8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00E0A97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39BD3461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33613F15" w14:textId="77777777" w:rsidTr="00651AC3">
        <w:sdt>
          <w:sdtPr>
            <w:rPr>
              <w:rFonts w:cs="Arial"/>
              <w:b/>
              <w:sz w:val="20"/>
            </w:rPr>
            <w:id w:val="137850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2A8F2D61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51CCA84C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Kadastrale kaart voorzien van een ingetekend tracé (als bijlage aanleveren)</w:t>
            </w:r>
          </w:p>
        </w:tc>
      </w:tr>
    </w:tbl>
    <w:p w14:paraId="34BDC971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3227C44C" w14:textId="77777777" w:rsidTr="00651AC3">
        <w:sdt>
          <w:sdtPr>
            <w:rPr>
              <w:rFonts w:cs="Arial"/>
              <w:b/>
              <w:sz w:val="20"/>
            </w:rPr>
            <w:id w:val="120267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6FE5D275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5EC7CD9C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Lengte van kabel/leiding in Staatsbosbeheer terrein</w:t>
            </w:r>
          </w:p>
        </w:tc>
      </w:tr>
      <w:tr w:rsidR="00060225" w:rsidRPr="007744CB" w14:paraId="50F14294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3AA25D4B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01E1DD3E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5294044E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603F9F5C" w14:textId="77777777" w:rsidTr="00651AC3">
        <w:sdt>
          <w:sdtPr>
            <w:rPr>
              <w:rFonts w:cs="Arial"/>
              <w:b/>
              <w:sz w:val="20"/>
            </w:rPr>
            <w:id w:val="2063897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1375FB55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30379AEF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Benodigde oppervlakte ten behoeve van transformator- of gasstation op Staatsbosbeheer terrein</w:t>
            </w:r>
          </w:p>
        </w:tc>
      </w:tr>
      <w:tr w:rsidR="00060225" w:rsidRPr="007744CB" w14:paraId="78A96238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3D172C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152CF46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1529E4C6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6BFB3879" w14:textId="77777777" w:rsidTr="00651AC3">
        <w:sdt>
          <w:sdtPr>
            <w:rPr>
              <w:rFonts w:cs="Arial"/>
              <w:b/>
              <w:sz w:val="20"/>
            </w:rPr>
            <w:id w:val="-2131074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33A3F19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6C935A4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Belemmerende strook breedte</w:t>
            </w:r>
          </w:p>
        </w:tc>
      </w:tr>
      <w:tr w:rsidR="00060225" w:rsidRPr="007744CB" w14:paraId="4D728DFF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1FB27345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1BFCD48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3EBE3DA3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77C07AF1" w14:textId="77777777" w:rsidTr="00651AC3">
        <w:sdt>
          <w:sdtPr>
            <w:rPr>
              <w:rFonts w:cs="Arial"/>
              <w:b/>
              <w:sz w:val="20"/>
            </w:rPr>
            <w:id w:val="-178102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234F736D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3A0BF4F0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Werkstrookbreedte</w:t>
            </w:r>
          </w:p>
        </w:tc>
      </w:tr>
      <w:tr w:rsidR="00060225" w:rsidRPr="007744CB" w14:paraId="55B19CA0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E397500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6D4A47CE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19D28A75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25938FD0" w14:textId="77777777" w:rsidTr="00651AC3">
        <w:sdt>
          <w:sdtPr>
            <w:rPr>
              <w:rFonts w:cs="Arial"/>
              <w:b/>
              <w:sz w:val="20"/>
            </w:rPr>
            <w:id w:val="1031544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3D16664C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1F5F4981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Beoogde diepteligging van kabel/leiding</w:t>
            </w:r>
          </w:p>
        </w:tc>
      </w:tr>
      <w:tr w:rsidR="00060225" w:rsidRPr="007744CB" w14:paraId="58064CFD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900F003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24046794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04C476E8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3F2DE902" w14:textId="77777777" w:rsidTr="00651AC3">
        <w:sdt>
          <w:sdtPr>
            <w:rPr>
              <w:rFonts w:cs="Arial"/>
              <w:b/>
              <w:sz w:val="20"/>
            </w:rPr>
            <w:id w:val="924617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0125277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59F24AD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Type kabel/leiding en mogelijk toebehoren (incl. diameter)</w:t>
            </w:r>
          </w:p>
        </w:tc>
      </w:tr>
      <w:tr w:rsidR="00060225" w:rsidRPr="007744CB" w14:paraId="65A799D2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5F50BD1A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3773844F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69C5064C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23CCDB99" w14:textId="77777777" w:rsidTr="00651AC3">
        <w:sdt>
          <w:sdtPr>
            <w:rPr>
              <w:rFonts w:cs="Arial"/>
              <w:b/>
              <w:sz w:val="20"/>
            </w:rPr>
            <w:id w:val="-14625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468F78DC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091C754E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Type transformator- of gasstation en mogelijk toebehoren</w:t>
            </w:r>
          </w:p>
        </w:tc>
      </w:tr>
      <w:tr w:rsidR="00060225" w:rsidRPr="007744CB" w14:paraId="5DB5AAB9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5114125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01FCE3A4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1D635221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6A44095C" w14:textId="77777777" w:rsidTr="00651AC3">
        <w:sdt>
          <w:sdtPr>
            <w:rPr>
              <w:rFonts w:cs="Arial"/>
              <w:b/>
              <w:sz w:val="20"/>
            </w:rPr>
            <w:id w:val="12666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6527B15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254885DC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Aanduiding boringen, persingen, mantelbuizen, handholes</w:t>
            </w:r>
          </w:p>
        </w:tc>
      </w:tr>
      <w:tr w:rsidR="00060225" w:rsidRPr="007744CB" w14:paraId="11550CAD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F27F05A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  <w:tcBorders>
              <w:bottom w:val="single" w:sz="4" w:space="0" w:color="auto"/>
            </w:tcBorders>
          </w:tcPr>
          <w:p w14:paraId="4A3C960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</w:p>
        </w:tc>
      </w:tr>
    </w:tbl>
    <w:p w14:paraId="06D3F2D0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423"/>
        <w:gridCol w:w="8787"/>
      </w:tblGrid>
      <w:tr w:rsidR="00060225" w:rsidRPr="007744CB" w14:paraId="4EFF3778" w14:textId="77777777" w:rsidTr="00651AC3">
        <w:sdt>
          <w:sdtPr>
            <w:rPr>
              <w:rFonts w:cs="Arial"/>
              <w:b/>
              <w:sz w:val="20"/>
            </w:rPr>
            <w:id w:val="-638958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C16BE41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5F8D68ED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Wijze van uitvoering</w:t>
            </w:r>
          </w:p>
        </w:tc>
      </w:tr>
      <w:tr w:rsidR="00060225" w:rsidRPr="007744CB" w14:paraId="0BEAB3FC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FFFDB99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cs="Arial"/>
              <w:sz w:val="20"/>
            </w:rPr>
            <w:id w:val="1841656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59850BB" w14:textId="77777777" w:rsidR="00060225" w:rsidRPr="007744CB" w:rsidRDefault="00060225" w:rsidP="00651AC3">
                <w:pPr>
                  <w:rPr>
                    <w:rFonts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3F5DC8BC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Gestuurde boring</w:t>
            </w:r>
          </w:p>
        </w:tc>
      </w:tr>
      <w:tr w:rsidR="00060225" w:rsidRPr="007744CB" w14:paraId="69DE2D0D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6077C4D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eastAsia="MS Gothic" w:cs="Arial"/>
              <w:sz w:val="20"/>
            </w:rPr>
            <w:id w:val="989445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83860D4" w14:textId="77777777" w:rsidR="00060225" w:rsidRPr="007744CB" w:rsidRDefault="00060225" w:rsidP="00651AC3">
                <w:pPr>
                  <w:rPr>
                    <w:rFonts w:eastAsia="MS Gothic"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15E76A1A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Open ontgraving</w:t>
            </w:r>
          </w:p>
        </w:tc>
      </w:tr>
      <w:tr w:rsidR="00060225" w:rsidRPr="007744CB" w14:paraId="2308D4AB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B73421D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eastAsia="MS Gothic" w:cs="Arial"/>
              <w:sz w:val="20"/>
            </w:rPr>
            <w:id w:val="-82611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4" w:space="0" w:color="auto"/>
                </w:tcBorders>
              </w:tcPr>
              <w:p w14:paraId="5FBC05B6" w14:textId="77777777" w:rsidR="00060225" w:rsidRPr="007744CB" w:rsidRDefault="00060225" w:rsidP="00651AC3">
                <w:pPr>
                  <w:rPr>
                    <w:rFonts w:eastAsia="MS Gothic"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  <w:tcBorders>
              <w:bottom w:val="single" w:sz="4" w:space="0" w:color="auto"/>
            </w:tcBorders>
          </w:tcPr>
          <w:p w14:paraId="4B33F347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Anders (beschrijf)</w:t>
            </w:r>
          </w:p>
        </w:tc>
      </w:tr>
    </w:tbl>
    <w:p w14:paraId="24D370DA" w14:textId="77777777" w:rsidR="00060225" w:rsidRPr="007744CB" w:rsidRDefault="00060225" w:rsidP="00060225">
      <w:pPr>
        <w:contextualSpacing/>
        <w:rPr>
          <w:rFonts w:cs="Arial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3299"/>
        <w:gridCol w:w="5910"/>
      </w:tblGrid>
      <w:tr w:rsidR="00060225" w:rsidRPr="007744CB" w14:paraId="614E0DEB" w14:textId="77777777" w:rsidTr="00651AC3">
        <w:sdt>
          <w:sdtPr>
            <w:rPr>
              <w:rFonts w:cs="Arial"/>
              <w:b/>
              <w:sz w:val="20"/>
            </w:rPr>
            <w:id w:val="1962606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5E9D0EAB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4A48AE28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Adresgegevens eigenaar kabel/leiding</w:t>
            </w:r>
          </w:p>
        </w:tc>
      </w:tr>
      <w:tr w:rsidR="00060225" w:rsidRPr="007744CB" w14:paraId="3471370B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A78E4F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5AF47D1E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Naam</w:t>
            </w:r>
          </w:p>
        </w:tc>
        <w:tc>
          <w:tcPr>
            <w:tcW w:w="6366" w:type="dxa"/>
          </w:tcPr>
          <w:p w14:paraId="7070DA3D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6D67E395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7659759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100FE77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Adres</w:t>
            </w:r>
          </w:p>
        </w:tc>
        <w:tc>
          <w:tcPr>
            <w:tcW w:w="6366" w:type="dxa"/>
            <w:tcBorders>
              <w:bottom w:val="single" w:sz="4" w:space="0" w:color="auto"/>
            </w:tcBorders>
          </w:tcPr>
          <w:p w14:paraId="7E2F088C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4BC50CA4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592CDBB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BEB497D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KVK-nummer</w:t>
            </w:r>
          </w:p>
        </w:tc>
        <w:tc>
          <w:tcPr>
            <w:tcW w:w="6366" w:type="dxa"/>
            <w:tcBorders>
              <w:bottom w:val="single" w:sz="4" w:space="0" w:color="auto"/>
            </w:tcBorders>
          </w:tcPr>
          <w:p w14:paraId="7C6F0FFB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0390C45B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6182BE2D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6FC6B2F0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ACM-nummer (bij Telecomkabels)</w:t>
            </w:r>
          </w:p>
        </w:tc>
        <w:tc>
          <w:tcPr>
            <w:tcW w:w="6366" w:type="dxa"/>
          </w:tcPr>
          <w:p w14:paraId="34CBA549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19C43D17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63C97A93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37036FD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Tekeningsbevoegde (naam + functie)</w:t>
            </w:r>
          </w:p>
        </w:tc>
        <w:tc>
          <w:tcPr>
            <w:tcW w:w="6366" w:type="dxa"/>
            <w:tcBorders>
              <w:bottom w:val="single" w:sz="4" w:space="0" w:color="auto"/>
            </w:tcBorders>
          </w:tcPr>
          <w:p w14:paraId="42FA5CBB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186855F4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3244"/>
        <w:gridCol w:w="5966"/>
      </w:tblGrid>
      <w:tr w:rsidR="00060225" w:rsidRPr="007744CB" w14:paraId="7CADF105" w14:textId="77777777" w:rsidTr="00651AC3">
        <w:sdt>
          <w:sdtPr>
            <w:rPr>
              <w:rFonts w:cs="Arial"/>
              <w:b/>
              <w:sz w:val="20"/>
            </w:rPr>
            <w:id w:val="-776635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75B626C3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67F9FEB9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 xml:space="preserve">Adresgegevens Notaris </w:t>
            </w:r>
            <w:r w:rsidRPr="007744CB">
              <w:rPr>
                <w:rFonts w:cs="Arial"/>
                <w:bCs/>
                <w:sz w:val="20"/>
              </w:rPr>
              <w:t>(indien van toepassing en al bekend)</w:t>
            </w:r>
          </w:p>
        </w:tc>
      </w:tr>
      <w:tr w:rsidR="00060225" w:rsidRPr="007744CB" w14:paraId="49B05F5B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380449A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178A3076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Naam</w:t>
            </w:r>
          </w:p>
        </w:tc>
        <w:tc>
          <w:tcPr>
            <w:tcW w:w="6366" w:type="dxa"/>
          </w:tcPr>
          <w:p w14:paraId="2B71D976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59F72496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E46F795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394DA95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Adres</w:t>
            </w:r>
          </w:p>
        </w:tc>
        <w:tc>
          <w:tcPr>
            <w:tcW w:w="6366" w:type="dxa"/>
            <w:tcBorders>
              <w:bottom w:val="single" w:sz="4" w:space="0" w:color="auto"/>
            </w:tcBorders>
          </w:tcPr>
          <w:p w14:paraId="10925C99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79436182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4602"/>
        <w:gridCol w:w="4608"/>
      </w:tblGrid>
      <w:tr w:rsidR="00060225" w:rsidRPr="007744CB" w14:paraId="2BF20AAE" w14:textId="77777777" w:rsidTr="00651AC3">
        <w:sdt>
          <w:sdtPr>
            <w:rPr>
              <w:rFonts w:cs="Arial"/>
              <w:b/>
              <w:sz w:val="20"/>
            </w:rPr>
            <w:id w:val="301738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2900C252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1D2B94A4" w14:textId="77777777" w:rsidR="00060225" w:rsidRPr="007744CB" w:rsidRDefault="00DC410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Btw-vergoeding</w:t>
            </w:r>
            <w:r w:rsidR="00060225" w:rsidRPr="007744CB">
              <w:rPr>
                <w:rFonts w:cs="Arial"/>
                <w:b/>
                <w:sz w:val="20"/>
              </w:rPr>
              <w:t xml:space="preserve"> van toepassing</w:t>
            </w:r>
          </w:p>
        </w:tc>
      </w:tr>
      <w:tr w:rsidR="00060225" w:rsidRPr="007744CB" w14:paraId="7AFDC247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7F908A6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671A7F69" w14:textId="77777777" w:rsidR="00060225" w:rsidRPr="007744CB" w:rsidRDefault="00000000" w:rsidP="00651AC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4214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22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60225" w:rsidRPr="007744CB">
              <w:rPr>
                <w:rFonts w:cs="Arial"/>
                <w:sz w:val="20"/>
              </w:rPr>
              <w:t xml:space="preserve"> Ja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7E96D1DB" w14:textId="77777777" w:rsidR="00060225" w:rsidRPr="007744CB" w:rsidRDefault="00000000" w:rsidP="00651AC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64666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22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60225" w:rsidRPr="007744CB">
              <w:rPr>
                <w:rFonts w:cs="Arial"/>
                <w:sz w:val="20"/>
              </w:rPr>
              <w:t xml:space="preserve"> Nee</w:t>
            </w:r>
          </w:p>
        </w:tc>
      </w:tr>
    </w:tbl>
    <w:p w14:paraId="74132A95" w14:textId="77777777" w:rsidR="00060225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4610"/>
        <w:gridCol w:w="4600"/>
      </w:tblGrid>
      <w:tr w:rsidR="00DC4105" w:rsidRPr="007744CB" w14:paraId="4F86F568" w14:textId="77777777" w:rsidTr="00547939">
        <w:sdt>
          <w:sdtPr>
            <w:rPr>
              <w:rFonts w:cs="Arial"/>
              <w:b/>
              <w:sz w:val="20"/>
            </w:rPr>
            <w:id w:val="1835641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1E557BA9" w14:textId="77777777" w:rsidR="00DC4105" w:rsidRPr="007744CB" w:rsidRDefault="00DC4105" w:rsidP="00547939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5075BAAA" w14:textId="77777777" w:rsidR="00DC4105" w:rsidRPr="007744CB" w:rsidRDefault="00DC4105" w:rsidP="00547939">
            <w:pPr>
              <w:contextualSpacing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Overdrachtsbelasting</w:t>
            </w:r>
            <w:r w:rsidRPr="007744CB">
              <w:rPr>
                <w:rFonts w:cs="Arial"/>
                <w:b/>
                <w:sz w:val="20"/>
              </w:rPr>
              <w:t xml:space="preserve"> van toepassing</w:t>
            </w:r>
          </w:p>
        </w:tc>
      </w:tr>
      <w:tr w:rsidR="00DC4105" w:rsidRPr="007744CB" w14:paraId="2207D278" w14:textId="77777777" w:rsidTr="00547939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078174F8" w14:textId="77777777" w:rsidR="00DC4105" w:rsidRPr="007744CB" w:rsidRDefault="00DC4105" w:rsidP="00547939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0C710DF0" w14:textId="77777777" w:rsidR="00DC4105" w:rsidRPr="007744CB" w:rsidRDefault="00000000" w:rsidP="00547939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7702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410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DC4105" w:rsidRPr="007744CB">
              <w:rPr>
                <w:rFonts w:cs="Arial"/>
                <w:sz w:val="20"/>
              </w:rPr>
              <w:t xml:space="preserve"> Ja</w:t>
            </w:r>
          </w:p>
        </w:tc>
        <w:tc>
          <w:tcPr>
            <w:tcW w:w="4884" w:type="dxa"/>
            <w:tcBorders>
              <w:bottom w:val="single" w:sz="4" w:space="0" w:color="auto"/>
            </w:tcBorders>
          </w:tcPr>
          <w:p w14:paraId="68305A5F" w14:textId="77777777" w:rsidR="00DC4105" w:rsidRPr="007744CB" w:rsidRDefault="00000000" w:rsidP="00547939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30762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4105"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DC4105" w:rsidRPr="007744CB">
              <w:rPr>
                <w:rFonts w:cs="Arial"/>
                <w:sz w:val="20"/>
              </w:rPr>
              <w:t xml:space="preserve"> Nee</w:t>
            </w:r>
          </w:p>
        </w:tc>
      </w:tr>
    </w:tbl>
    <w:p w14:paraId="212204E9" w14:textId="77777777" w:rsidR="00DC4105" w:rsidRDefault="00DC410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p w14:paraId="312324C7" w14:textId="77777777" w:rsidR="00DC4105" w:rsidRPr="007744CB" w:rsidRDefault="00DC410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p w14:paraId="2C46C0BC" w14:textId="77777777" w:rsidR="00060225" w:rsidRPr="007744CB" w:rsidRDefault="00060225" w:rsidP="00060225">
      <w:pPr>
        <w:contextualSpacing/>
        <w:rPr>
          <w:rFonts w:cs="Arial"/>
          <w:b/>
          <w:color w:val="000000" w:themeColor="text1"/>
          <w:sz w:val="24"/>
        </w:rPr>
      </w:pPr>
      <w:r w:rsidRPr="007744CB">
        <w:rPr>
          <w:rFonts w:cs="Arial"/>
          <w:b/>
          <w:color w:val="000000" w:themeColor="text1"/>
          <w:sz w:val="24"/>
        </w:rPr>
        <w:t>Gegevens ten behoeve van aanleg</w:t>
      </w:r>
    </w:p>
    <w:p w14:paraId="315CA8FD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3282"/>
        <w:gridCol w:w="5927"/>
      </w:tblGrid>
      <w:tr w:rsidR="00060225" w:rsidRPr="007744CB" w14:paraId="37AB9369" w14:textId="77777777" w:rsidTr="00651AC3">
        <w:sdt>
          <w:sdtPr>
            <w:rPr>
              <w:rFonts w:cs="Arial"/>
              <w:b/>
              <w:sz w:val="20"/>
            </w:rPr>
            <w:id w:val="-384794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4ACBD0B2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08120DE4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Naam van contactpersoon</w:t>
            </w:r>
          </w:p>
        </w:tc>
      </w:tr>
      <w:tr w:rsidR="00060225" w:rsidRPr="007744CB" w14:paraId="255F7831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C42E3BB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3D276CCD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Naam</w:t>
            </w:r>
          </w:p>
        </w:tc>
        <w:tc>
          <w:tcPr>
            <w:tcW w:w="6366" w:type="dxa"/>
          </w:tcPr>
          <w:p w14:paraId="2C85D595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51DE0EFE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5A92B914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49D326D5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E-mail</w:t>
            </w:r>
          </w:p>
        </w:tc>
        <w:tc>
          <w:tcPr>
            <w:tcW w:w="6366" w:type="dxa"/>
          </w:tcPr>
          <w:p w14:paraId="448588CE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5DAC0BDA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4EF1FD0A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34854F83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Telefoonnummer</w:t>
            </w:r>
          </w:p>
        </w:tc>
        <w:tc>
          <w:tcPr>
            <w:tcW w:w="6366" w:type="dxa"/>
          </w:tcPr>
          <w:p w14:paraId="7948171F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331CC124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C4F9352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03D38490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 xml:space="preserve">Uw referentie (bijv. </w:t>
            </w:r>
            <w:proofErr w:type="spellStart"/>
            <w:r w:rsidRPr="007744CB">
              <w:rPr>
                <w:rFonts w:cs="Arial"/>
                <w:sz w:val="20"/>
              </w:rPr>
              <w:t>projectnr</w:t>
            </w:r>
            <w:proofErr w:type="spellEnd"/>
            <w:r w:rsidRPr="007744CB">
              <w:rPr>
                <w:rFonts w:cs="Arial"/>
                <w:sz w:val="20"/>
              </w:rPr>
              <w:t>)</w:t>
            </w:r>
          </w:p>
        </w:tc>
        <w:tc>
          <w:tcPr>
            <w:tcW w:w="6366" w:type="dxa"/>
          </w:tcPr>
          <w:p w14:paraId="64913EA2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712A5851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3261"/>
        <w:gridCol w:w="5949"/>
      </w:tblGrid>
      <w:tr w:rsidR="00060225" w:rsidRPr="007744CB" w14:paraId="4C385533" w14:textId="77777777" w:rsidTr="00651AC3">
        <w:sdt>
          <w:sdtPr>
            <w:rPr>
              <w:rFonts w:cs="Arial"/>
              <w:b/>
              <w:sz w:val="20"/>
            </w:rPr>
            <w:id w:val="174852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08B1E41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74145CC8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Periode van werkzaamheden</w:t>
            </w:r>
          </w:p>
        </w:tc>
      </w:tr>
      <w:tr w:rsidR="00060225" w:rsidRPr="007744CB" w14:paraId="470B956A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829642A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56F4628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Startdatum</w:t>
            </w:r>
          </w:p>
        </w:tc>
        <w:tc>
          <w:tcPr>
            <w:tcW w:w="6366" w:type="dxa"/>
          </w:tcPr>
          <w:p w14:paraId="78754CAE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  <w:tr w:rsidR="00060225" w:rsidRPr="007744CB" w14:paraId="6AAE3D31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226FD40F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3402" w:type="dxa"/>
          </w:tcPr>
          <w:p w14:paraId="3727010B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Einddatum</w:t>
            </w:r>
          </w:p>
        </w:tc>
        <w:tc>
          <w:tcPr>
            <w:tcW w:w="6366" w:type="dxa"/>
          </w:tcPr>
          <w:p w14:paraId="6E5FC24F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396E819A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44540A3E" w14:textId="77777777" w:rsidTr="00651AC3">
        <w:sdt>
          <w:sdtPr>
            <w:rPr>
              <w:rFonts w:cs="Arial"/>
              <w:b/>
              <w:sz w:val="20"/>
            </w:rPr>
            <w:id w:val="-108745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5F6ED400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39C7E2C9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Werkdagen en werktijden</w:t>
            </w:r>
          </w:p>
        </w:tc>
      </w:tr>
      <w:tr w:rsidR="00060225" w:rsidRPr="007744CB" w14:paraId="3A997294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6719C27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</w:tcPr>
          <w:p w14:paraId="6246362E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2BCD78E0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589CEF4B" w14:textId="77777777" w:rsidTr="00651AC3">
        <w:sdt>
          <w:sdtPr>
            <w:rPr>
              <w:rFonts w:cs="Arial"/>
              <w:b/>
              <w:sz w:val="20"/>
            </w:rPr>
            <w:id w:val="361409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04A2EC71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79554DF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 xml:space="preserve">Kadastrale kaart met daarop duidelijk wat de benodigde werkruimte is. Denk hierbij aan het </w:t>
            </w:r>
            <w:r w:rsidR="00DC4105">
              <w:rPr>
                <w:rFonts w:cs="Arial"/>
                <w:b/>
                <w:sz w:val="20"/>
              </w:rPr>
              <w:t>aanduiden</w:t>
            </w:r>
            <w:r w:rsidRPr="007744CB">
              <w:rPr>
                <w:rFonts w:cs="Arial"/>
                <w:b/>
                <w:sz w:val="20"/>
              </w:rPr>
              <w:t xml:space="preserve"> van een booropstelling, </w:t>
            </w:r>
            <w:r w:rsidR="00B151F4">
              <w:rPr>
                <w:rFonts w:cs="Arial"/>
                <w:b/>
                <w:sz w:val="20"/>
              </w:rPr>
              <w:t xml:space="preserve">lengte en breedte van werkstrook én belemmerende strook, </w:t>
            </w:r>
            <w:r w:rsidRPr="007744CB">
              <w:rPr>
                <w:rFonts w:cs="Arial"/>
                <w:b/>
                <w:sz w:val="20"/>
              </w:rPr>
              <w:t>aanvoerwegen voor materieel e.d.</w:t>
            </w:r>
            <w:r w:rsidR="00DC4105">
              <w:rPr>
                <w:rFonts w:cs="Arial"/>
                <w:b/>
                <w:sz w:val="20"/>
              </w:rPr>
              <w:t xml:space="preserve"> </w:t>
            </w:r>
          </w:p>
        </w:tc>
      </w:tr>
    </w:tbl>
    <w:p w14:paraId="1795061C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  <w:r w:rsidRPr="007744CB">
        <w:rPr>
          <w:rFonts w:cs="Arial"/>
          <w:color w:val="000000" w:themeColor="text1"/>
          <w:sz w:val="14"/>
          <w:szCs w:val="14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422"/>
        <w:gridCol w:w="8787"/>
      </w:tblGrid>
      <w:tr w:rsidR="00060225" w:rsidRPr="007744CB" w14:paraId="6C9629DD" w14:textId="77777777" w:rsidTr="00651AC3">
        <w:sdt>
          <w:sdtPr>
            <w:rPr>
              <w:rFonts w:cs="Arial"/>
              <w:b/>
              <w:sz w:val="20"/>
            </w:rPr>
            <w:id w:val="16353673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4B182F4C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79DB4941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Wordt er gebruik gemaakt van gevaarlijke stoffen</w:t>
            </w:r>
          </w:p>
        </w:tc>
      </w:tr>
      <w:tr w:rsidR="00060225" w:rsidRPr="007744CB" w14:paraId="6C29D6BF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57D0E8D0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cs="Arial"/>
              <w:sz w:val="20"/>
            </w:rPr>
            <w:id w:val="1223018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4805233" w14:textId="77777777" w:rsidR="00060225" w:rsidRPr="007744CB" w:rsidRDefault="00060225" w:rsidP="00651AC3">
                <w:pPr>
                  <w:rPr>
                    <w:rFonts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49DE31D0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Nee</w:t>
            </w:r>
          </w:p>
        </w:tc>
      </w:tr>
      <w:tr w:rsidR="00060225" w:rsidRPr="007744CB" w14:paraId="46C48AEF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1C20439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cs="Arial"/>
              <w:sz w:val="20"/>
            </w:rPr>
            <w:id w:val="1176463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1CCDC868" w14:textId="77777777" w:rsidR="00060225" w:rsidRPr="007744CB" w:rsidRDefault="00060225" w:rsidP="00651AC3">
                <w:pPr>
                  <w:rPr>
                    <w:rFonts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1D8DFB60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Ja. Geef dan aan om welke stoffen het gaat en hoe de risico’s geminimaliseerd worden</w:t>
            </w:r>
          </w:p>
          <w:p w14:paraId="6AF15130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 xml:space="preserve">&gt;  </w:t>
            </w:r>
          </w:p>
        </w:tc>
      </w:tr>
    </w:tbl>
    <w:p w14:paraId="7D12CD42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425"/>
        <w:gridCol w:w="8785"/>
      </w:tblGrid>
      <w:tr w:rsidR="00060225" w:rsidRPr="007744CB" w14:paraId="39F64C49" w14:textId="77777777" w:rsidTr="00651AC3">
        <w:sdt>
          <w:sdtPr>
            <w:rPr>
              <w:rFonts w:cs="Arial"/>
              <w:b/>
              <w:sz w:val="20"/>
            </w:rPr>
            <w:id w:val="999002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55596665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gridSpan w:val="2"/>
            <w:tcBorders>
              <w:bottom w:val="single" w:sz="4" w:space="0" w:color="auto"/>
            </w:tcBorders>
          </w:tcPr>
          <w:p w14:paraId="61BA0FA0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Wordt er grond opgebracht (bijv. voor bodemversteviging ten behoeve van rijplaten)</w:t>
            </w:r>
          </w:p>
        </w:tc>
      </w:tr>
      <w:tr w:rsidR="00060225" w:rsidRPr="007744CB" w14:paraId="61ED5A8C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38D95A39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cs="Arial"/>
              <w:sz w:val="20"/>
            </w:rPr>
            <w:id w:val="1421451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566FE0C" w14:textId="77777777" w:rsidR="00060225" w:rsidRPr="007744CB" w:rsidRDefault="00060225" w:rsidP="00651AC3">
                <w:pPr>
                  <w:rPr>
                    <w:rFonts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5B2CD4D2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Nee</w:t>
            </w:r>
          </w:p>
        </w:tc>
      </w:tr>
      <w:tr w:rsidR="00060225" w:rsidRPr="007744CB" w14:paraId="0470896A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69B79A07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sdt>
          <w:sdtPr>
            <w:rPr>
              <w:rFonts w:cs="Arial"/>
              <w:sz w:val="20"/>
            </w:rPr>
            <w:id w:val="-43367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439CF155" w14:textId="77777777" w:rsidR="00060225" w:rsidRPr="007744CB" w:rsidRDefault="00060225" w:rsidP="00651AC3">
                <w:pPr>
                  <w:rPr>
                    <w:rFonts w:cs="Arial"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  <w:tc>
          <w:tcPr>
            <w:tcW w:w="9343" w:type="dxa"/>
          </w:tcPr>
          <w:p w14:paraId="76E32E34" w14:textId="77777777" w:rsidR="00060225" w:rsidRPr="007744CB" w:rsidRDefault="00060225" w:rsidP="00651AC3">
            <w:pPr>
              <w:rPr>
                <w:rFonts w:cs="Arial"/>
                <w:sz w:val="20"/>
              </w:rPr>
            </w:pPr>
            <w:r w:rsidRPr="007744CB">
              <w:rPr>
                <w:rFonts w:cs="Arial"/>
                <w:sz w:val="20"/>
              </w:rPr>
              <w:t>Ja. In dat geval is een schone grond verklaring nodig (als bijlage aanleveren)</w:t>
            </w:r>
          </w:p>
        </w:tc>
      </w:tr>
    </w:tbl>
    <w:p w14:paraId="6C54592F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14"/>
          <w:szCs w:val="1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"/>
        <w:gridCol w:w="9209"/>
      </w:tblGrid>
      <w:tr w:rsidR="00060225" w:rsidRPr="007744CB" w14:paraId="597A1D78" w14:textId="77777777" w:rsidTr="00651AC3">
        <w:sdt>
          <w:sdtPr>
            <w:rPr>
              <w:rFonts w:cs="Arial"/>
              <w:b/>
              <w:sz w:val="20"/>
            </w:rPr>
            <w:id w:val="52644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7AEE4A52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22A61B82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Werkplan en/of ecologisch werkprotocol (als bijlage aanleveren)</w:t>
            </w:r>
          </w:p>
        </w:tc>
      </w:tr>
    </w:tbl>
    <w:p w14:paraId="3CC97D3B" w14:textId="77777777" w:rsidR="00060225" w:rsidRPr="007744CB" w:rsidRDefault="00060225" w:rsidP="00060225">
      <w:pPr>
        <w:contextualSpacing/>
        <w:rPr>
          <w:rFonts w:cs="Arial"/>
          <w:color w:val="000000" w:themeColor="text1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3"/>
        <w:gridCol w:w="9210"/>
      </w:tblGrid>
      <w:tr w:rsidR="00060225" w:rsidRPr="007744CB" w14:paraId="2CE48F1B" w14:textId="77777777" w:rsidTr="00651AC3">
        <w:sdt>
          <w:sdtPr>
            <w:rPr>
              <w:rFonts w:cs="Arial"/>
              <w:b/>
              <w:sz w:val="20"/>
            </w:rPr>
            <w:id w:val="-1588076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nil"/>
                  <w:left w:val="nil"/>
                  <w:bottom w:val="nil"/>
                </w:tcBorders>
              </w:tcPr>
              <w:p w14:paraId="18D604D9" w14:textId="77777777" w:rsidR="00060225" w:rsidRPr="007744CB" w:rsidRDefault="00060225" w:rsidP="00651AC3">
                <w:pPr>
                  <w:contextualSpacing/>
                  <w:rPr>
                    <w:rFonts w:cs="Arial"/>
                    <w:b/>
                    <w:sz w:val="20"/>
                  </w:rPr>
                </w:pPr>
                <w:r w:rsidRPr="007744CB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p>
            </w:tc>
          </w:sdtContent>
        </w:sdt>
        <w:tc>
          <w:tcPr>
            <w:tcW w:w="9768" w:type="dxa"/>
            <w:tcBorders>
              <w:bottom w:val="single" w:sz="4" w:space="0" w:color="auto"/>
            </w:tcBorders>
          </w:tcPr>
          <w:p w14:paraId="6584A616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  <w:r w:rsidRPr="007744CB">
              <w:rPr>
                <w:rFonts w:cs="Arial"/>
                <w:b/>
                <w:sz w:val="20"/>
              </w:rPr>
              <w:t>Ander bijzonderheden met betrekking tot de aanleg kunt u hieronder aangeven</w:t>
            </w:r>
          </w:p>
        </w:tc>
      </w:tr>
      <w:tr w:rsidR="00060225" w:rsidRPr="007744CB" w14:paraId="346FECC0" w14:textId="77777777" w:rsidTr="00651AC3">
        <w:tc>
          <w:tcPr>
            <w:tcW w:w="426" w:type="dxa"/>
            <w:tcBorders>
              <w:top w:val="nil"/>
              <w:left w:val="nil"/>
              <w:bottom w:val="nil"/>
            </w:tcBorders>
          </w:tcPr>
          <w:p w14:paraId="5752D4FA" w14:textId="77777777" w:rsidR="00060225" w:rsidRPr="007744CB" w:rsidRDefault="00060225" w:rsidP="00651AC3">
            <w:pPr>
              <w:contextualSpacing/>
              <w:rPr>
                <w:rFonts w:cs="Arial"/>
                <w:b/>
                <w:sz w:val="20"/>
              </w:rPr>
            </w:pPr>
          </w:p>
        </w:tc>
        <w:tc>
          <w:tcPr>
            <w:tcW w:w="9768" w:type="dxa"/>
          </w:tcPr>
          <w:p w14:paraId="1FC15051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5632F091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7B43CCE7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7318BF23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1769A06C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4A3C08B4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7C26C771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76BE2306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  <w:p w14:paraId="77528973" w14:textId="77777777" w:rsidR="00060225" w:rsidRPr="007744CB" w:rsidRDefault="00060225" w:rsidP="00651AC3">
            <w:pPr>
              <w:rPr>
                <w:rFonts w:cs="Arial"/>
                <w:b/>
                <w:sz w:val="20"/>
              </w:rPr>
            </w:pPr>
          </w:p>
        </w:tc>
      </w:tr>
    </w:tbl>
    <w:p w14:paraId="44DA51D9" w14:textId="77777777" w:rsidR="00060225" w:rsidRPr="007744CB" w:rsidRDefault="00060225" w:rsidP="00060225">
      <w:pPr>
        <w:rPr>
          <w:rFonts w:cs="Arial"/>
        </w:rPr>
      </w:pPr>
    </w:p>
    <w:p w14:paraId="0682D258" w14:textId="77777777" w:rsidR="000651C5" w:rsidRPr="007744CB" w:rsidRDefault="000651C5" w:rsidP="000E1615">
      <w:pPr>
        <w:tabs>
          <w:tab w:val="left" w:pos="426"/>
        </w:tabs>
        <w:rPr>
          <w:rFonts w:cs="Arial"/>
        </w:rPr>
      </w:pPr>
    </w:p>
    <w:sectPr w:rsidR="000651C5" w:rsidRPr="007744CB" w:rsidSect="00767B2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134" w:bottom="1134" w:left="1134" w:header="709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F9DF4" w14:textId="77777777" w:rsidR="009D0673" w:rsidRDefault="009D0673" w:rsidP="007A441E">
      <w:pPr>
        <w:spacing w:line="240" w:lineRule="auto"/>
      </w:pPr>
      <w:r>
        <w:separator/>
      </w:r>
    </w:p>
  </w:endnote>
  <w:endnote w:type="continuationSeparator" w:id="0">
    <w:p w14:paraId="48A0C601" w14:textId="77777777" w:rsidR="009D0673" w:rsidRDefault="009D0673" w:rsidP="007A4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495727255"/>
      <w:docPartObj>
        <w:docPartGallery w:val="Page Numbers (Bottom of Page)"/>
        <w:docPartUnique/>
      </w:docPartObj>
    </w:sdtPr>
    <w:sdtContent>
      <w:p w14:paraId="300651FE" w14:textId="77777777" w:rsidR="00C10B8F" w:rsidRDefault="00C10B8F" w:rsidP="00DA33E3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7D8439F6" w14:textId="77777777" w:rsidR="00C10B8F" w:rsidRDefault="00C10B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7441" w14:textId="77777777" w:rsidR="00C10B8F" w:rsidRDefault="000651C5">
    <w:pPr>
      <w:pStyle w:val="Voettekst"/>
    </w:pPr>
    <w:r w:rsidRPr="00753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BAF760" wp14:editId="7FBA5E8C">
              <wp:simplePos x="0" y="0"/>
              <wp:positionH relativeFrom="page">
                <wp:posOffset>720090</wp:posOffset>
              </wp:positionH>
              <wp:positionV relativeFrom="page">
                <wp:posOffset>10153015</wp:posOffset>
              </wp:positionV>
              <wp:extent cx="6120000" cy="180000"/>
              <wp:effectExtent l="0" t="0" r="1905" b="0"/>
              <wp:wrapNone/>
              <wp:docPr id="59333805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F42EAD6" w14:textId="77777777" w:rsidR="009A0A30" w:rsidRPr="00B24278" w:rsidRDefault="009A0A30" w:rsidP="009A0A30">
                          <w:pPr>
                            <w:spacing w:line="286" w:lineRule="exact"/>
                            <w:jc w:val="center"/>
                            <w:rPr>
                              <w:rFonts w:cs="Arial"/>
                              <w:color w:val="144733"/>
                              <w:sz w:val="14"/>
                              <w:szCs w:val="14"/>
                            </w:rPr>
                          </w:pPr>
                          <w:r w:rsidRPr="00B24278">
                            <w:rPr>
                              <w:rFonts w:cs="Arial"/>
                              <w:color w:val="144733"/>
                              <w:sz w:val="14"/>
                              <w:szCs w:val="14"/>
                            </w:rPr>
                            <w:t xml:space="preserve">Pagina </w: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t>2</w: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end"/>
                          </w:r>
                          <w:r w:rsidRPr="00B24278">
                            <w:rPr>
                              <w:rFonts w:cs="Arial"/>
                              <w:color w:val="144733"/>
                              <w:sz w:val="14"/>
                              <w:szCs w:val="14"/>
                            </w:rPr>
                            <w:t xml:space="preserve"> van </w: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t>5</w:t>
                          </w:r>
                          <w:r w:rsidRPr="00B24278">
                            <w:rPr>
                              <w:rFonts w:cs="Arial"/>
                              <w:b/>
                              <w:bCs/>
                              <w:color w:val="144733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6537CE56" w14:textId="77777777" w:rsidR="000651C5" w:rsidRPr="00203E93" w:rsidRDefault="000651C5" w:rsidP="000651C5">
                          <w:pPr>
                            <w:spacing w:line="286" w:lineRule="exact"/>
                            <w:jc w:val="center"/>
                            <w:rPr>
                              <w:rFonts w:cs="Arial"/>
                              <w:color w:val="14473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BAF7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6.7pt;margin-top:799.45pt;width:481.9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" fillcolor="white [3201]" stroked="f" strokeweight=".5pt">
              <v:textbox inset="0,0,0,0">
                <w:txbxContent>
                  <w:p w14:paraId="1F42EAD6" w14:textId="77777777" w:rsidR="009A0A30" w:rsidRPr="00B24278" w:rsidRDefault="009A0A30" w:rsidP="009A0A30">
                    <w:pPr>
                      <w:spacing w:line="286" w:lineRule="exact"/>
                      <w:jc w:val="center"/>
                      <w:rPr>
                        <w:rFonts w:cs="Arial"/>
                        <w:color w:val="144733"/>
                        <w:sz w:val="14"/>
                        <w:szCs w:val="14"/>
                      </w:rPr>
                    </w:pPr>
                    <w:r w:rsidRPr="00B24278">
                      <w:rPr>
                        <w:rFonts w:cs="Arial"/>
                        <w:color w:val="144733"/>
                        <w:sz w:val="14"/>
                        <w:szCs w:val="14"/>
                      </w:rPr>
                      <w:t xml:space="preserve">Pagina </w: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begin"/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instrText>PAGE  \* Arabic  \* MERGEFORMAT</w:instrTex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t>2</w: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end"/>
                    </w:r>
                    <w:r w:rsidRPr="00B24278">
                      <w:rPr>
                        <w:rFonts w:cs="Arial"/>
                        <w:color w:val="144733"/>
                        <w:sz w:val="14"/>
                        <w:szCs w:val="14"/>
                      </w:rPr>
                      <w:t xml:space="preserve"> van </w: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begin"/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instrText>NUMPAGES  \* Arabic  \* MERGEFORMAT</w:instrTex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t>5</w:t>
                    </w:r>
                    <w:r w:rsidRPr="00B24278">
                      <w:rPr>
                        <w:rFonts w:cs="Arial"/>
                        <w:b/>
                        <w:bCs/>
                        <w:color w:val="144733"/>
                        <w:sz w:val="14"/>
                        <w:szCs w:val="14"/>
                      </w:rPr>
                      <w:fldChar w:fldCharType="end"/>
                    </w:r>
                  </w:p>
                  <w:p w14:paraId="6537CE56" w14:textId="77777777" w:rsidR="000651C5" w:rsidRPr="00203E93" w:rsidRDefault="000651C5" w:rsidP="000651C5">
                    <w:pPr>
                      <w:spacing w:line="286" w:lineRule="exact"/>
                      <w:jc w:val="center"/>
                      <w:rPr>
                        <w:rFonts w:cs="Arial"/>
                        <w:color w:val="144733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F55D" w14:textId="77777777" w:rsidR="000651C5" w:rsidRDefault="000651C5">
    <w:pPr>
      <w:pStyle w:val="Voettekst"/>
    </w:pPr>
    <w:r w:rsidRPr="00753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D74AEA" wp14:editId="56A86B19">
              <wp:simplePos x="0" y="0"/>
              <wp:positionH relativeFrom="page">
                <wp:posOffset>720090</wp:posOffset>
              </wp:positionH>
              <wp:positionV relativeFrom="page">
                <wp:posOffset>10153015</wp:posOffset>
              </wp:positionV>
              <wp:extent cx="6120000" cy="180000"/>
              <wp:effectExtent l="0" t="0" r="1905" b="0"/>
              <wp:wrapNone/>
              <wp:docPr id="480094934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71013C1" w14:textId="77777777" w:rsidR="009A0A30" w:rsidRPr="00C942C6" w:rsidRDefault="009A0A30" w:rsidP="009A0A30">
                          <w:pPr>
                            <w:spacing w:line="286" w:lineRule="exact"/>
                            <w:jc w:val="center"/>
                            <w:rPr>
                              <w:rFonts w:cs="Arial"/>
                              <w:color w:val="144834"/>
                              <w:sz w:val="14"/>
                              <w:szCs w:val="14"/>
                            </w:rPr>
                          </w:pPr>
                          <w:r w:rsidRPr="00C942C6">
                            <w:rPr>
                              <w:rFonts w:cs="Arial"/>
                              <w:color w:val="144834"/>
                              <w:sz w:val="14"/>
                              <w:szCs w:val="14"/>
                            </w:rPr>
                            <w:t xml:space="preserve">Pagina </w: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t>2</w: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end"/>
                          </w:r>
                          <w:r w:rsidRPr="00C942C6">
                            <w:rPr>
                              <w:rFonts w:cs="Arial"/>
                              <w:color w:val="144834"/>
                              <w:sz w:val="14"/>
                              <w:szCs w:val="14"/>
                            </w:rPr>
                            <w:t xml:space="preserve"> van </w: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t>5</w:t>
                          </w:r>
                          <w:r w:rsidRPr="00C942C6">
                            <w:rPr>
                              <w:rFonts w:cs="Arial"/>
                              <w:b/>
                              <w:bCs/>
                              <w:color w:val="144834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2ED29F64" w14:textId="77777777" w:rsidR="000651C5" w:rsidRPr="00203E93" w:rsidRDefault="000651C5" w:rsidP="000651C5">
                          <w:pPr>
                            <w:spacing w:line="286" w:lineRule="exact"/>
                            <w:jc w:val="center"/>
                            <w:rPr>
                              <w:rFonts w:cs="Arial"/>
                              <w:color w:val="144733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D74AE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6.7pt;margin-top:799.45pt;width:481.9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" fillcolor="white [3201]" stroked="f" strokeweight=".5pt">
              <v:textbox inset="0,0,0,0">
                <w:txbxContent>
                  <w:p w14:paraId="271013C1" w14:textId="77777777" w:rsidR="009A0A30" w:rsidRPr="00C942C6" w:rsidRDefault="009A0A30" w:rsidP="009A0A30">
                    <w:pPr>
                      <w:spacing w:line="286" w:lineRule="exact"/>
                      <w:jc w:val="center"/>
                      <w:rPr>
                        <w:rFonts w:cs="Arial"/>
                        <w:color w:val="144834"/>
                        <w:sz w:val="14"/>
                        <w:szCs w:val="14"/>
                      </w:rPr>
                    </w:pPr>
                    <w:r w:rsidRPr="00C942C6">
                      <w:rPr>
                        <w:rFonts w:cs="Arial"/>
                        <w:color w:val="144834"/>
                        <w:sz w:val="14"/>
                        <w:szCs w:val="14"/>
                      </w:rPr>
                      <w:t xml:space="preserve">Pagina </w: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begin"/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instrText>PAGE  \* Arabic  \* MERGEFORMAT</w:instrTex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separate"/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t>2</w: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end"/>
                    </w:r>
                    <w:r w:rsidRPr="00C942C6">
                      <w:rPr>
                        <w:rFonts w:cs="Arial"/>
                        <w:color w:val="144834"/>
                        <w:sz w:val="14"/>
                        <w:szCs w:val="14"/>
                      </w:rPr>
                      <w:t xml:space="preserve"> van </w: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begin"/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instrText>NUMPAGES  \* Arabic  \* MERGEFORMAT</w:instrTex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separate"/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t>5</w:t>
                    </w:r>
                    <w:r w:rsidRPr="00C942C6">
                      <w:rPr>
                        <w:rFonts w:cs="Arial"/>
                        <w:b/>
                        <w:bCs/>
                        <w:color w:val="144834"/>
                        <w:sz w:val="14"/>
                        <w:szCs w:val="14"/>
                      </w:rPr>
                      <w:fldChar w:fldCharType="end"/>
                    </w:r>
                  </w:p>
                  <w:p w14:paraId="2ED29F64" w14:textId="77777777" w:rsidR="000651C5" w:rsidRPr="00203E93" w:rsidRDefault="000651C5" w:rsidP="000651C5">
                    <w:pPr>
                      <w:spacing w:line="286" w:lineRule="exact"/>
                      <w:jc w:val="center"/>
                      <w:rPr>
                        <w:rFonts w:cs="Arial"/>
                        <w:color w:val="144733"/>
                        <w:sz w:val="14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12A64" w14:textId="77777777" w:rsidR="009D0673" w:rsidRDefault="009D0673" w:rsidP="007A441E">
      <w:pPr>
        <w:spacing w:line="240" w:lineRule="auto"/>
      </w:pPr>
      <w:r>
        <w:separator/>
      </w:r>
    </w:p>
  </w:footnote>
  <w:footnote w:type="continuationSeparator" w:id="0">
    <w:p w14:paraId="70F441A5" w14:textId="77777777" w:rsidR="009D0673" w:rsidRDefault="009D0673" w:rsidP="007A44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0A02" w14:textId="77777777" w:rsidR="000651C5" w:rsidRDefault="000651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851B" w14:textId="77777777" w:rsidR="007A441E" w:rsidRDefault="007A441E">
    <w:r>
      <w:rPr>
        <w:noProof/>
      </w:rPr>
      <w:drawing>
        <wp:anchor distT="0" distB="0" distL="114300" distR="114300" simplePos="0" relativeHeight="251659264" behindDoc="1" locked="0" layoutInCell="1" allowOverlap="1" wp14:anchorId="7C3DA7C4" wp14:editId="3130BFF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8400"/>
          <wp:effectExtent l="0" t="0" r="0" b="5080"/>
          <wp:wrapNone/>
          <wp:docPr id="1496849972" name="Afbeelding 7" descr="Afbeelding met schermopname, wit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051138" name="Afbeelding 7" descr="Afbeelding met schermopname, wit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3FB9" w14:textId="77777777" w:rsidR="007A441E" w:rsidRDefault="007A441E">
    <w:r>
      <w:rPr>
        <w:noProof/>
      </w:rPr>
      <w:drawing>
        <wp:anchor distT="0" distB="0" distL="114300" distR="114300" simplePos="0" relativeHeight="251658240" behindDoc="0" locked="0" layoutInCell="1" allowOverlap="1" wp14:anchorId="1D0EFCBA" wp14:editId="166781C7">
          <wp:simplePos x="0" y="0"/>
          <wp:positionH relativeFrom="page">
            <wp:posOffset>300</wp:posOffset>
          </wp:positionH>
          <wp:positionV relativeFrom="page">
            <wp:posOffset>0</wp:posOffset>
          </wp:positionV>
          <wp:extent cx="7559400" cy="10684800"/>
          <wp:effectExtent l="0" t="0" r="0" b="0"/>
          <wp:wrapNone/>
          <wp:docPr id="211006737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06737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4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ECA"/>
    <w:multiLevelType w:val="hybridMultilevel"/>
    <w:tmpl w:val="A380CD9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2D7BDB"/>
    <w:multiLevelType w:val="hybridMultilevel"/>
    <w:tmpl w:val="EC9A65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3E5889"/>
    <w:multiLevelType w:val="hybridMultilevel"/>
    <w:tmpl w:val="F156276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D93435"/>
    <w:multiLevelType w:val="hybridMultilevel"/>
    <w:tmpl w:val="1C600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90853"/>
    <w:multiLevelType w:val="hybridMultilevel"/>
    <w:tmpl w:val="0E843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76CCD"/>
    <w:multiLevelType w:val="hybridMultilevel"/>
    <w:tmpl w:val="92E4A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07853"/>
    <w:multiLevelType w:val="hybridMultilevel"/>
    <w:tmpl w:val="A34ABE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1E57"/>
    <w:multiLevelType w:val="hybridMultilevel"/>
    <w:tmpl w:val="D85242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82600"/>
    <w:multiLevelType w:val="hybridMultilevel"/>
    <w:tmpl w:val="01C8BD20"/>
    <w:lvl w:ilvl="0" w:tplc="0413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373D6671"/>
    <w:multiLevelType w:val="hybridMultilevel"/>
    <w:tmpl w:val="C64CE8EC"/>
    <w:lvl w:ilvl="0" w:tplc="50309F04">
      <w:start w:val="1"/>
      <w:numFmt w:val="decimal"/>
      <w:lvlRestart w:val="0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B072C"/>
    <w:multiLevelType w:val="hybridMultilevel"/>
    <w:tmpl w:val="B560D51A"/>
    <w:lvl w:ilvl="0" w:tplc="7B5C1550">
      <w:start w:val="1"/>
      <w:numFmt w:val="decimal"/>
      <w:pStyle w:val="Standaardnummering"/>
      <w:lvlText w:val="%1."/>
      <w:lvlJc w:val="left"/>
      <w:pPr>
        <w:ind w:left="397" w:hanging="39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kern w:val="0"/>
        <w:position w:val="0"/>
        <w:sz w:val="18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733E6"/>
    <w:multiLevelType w:val="hybridMultilevel"/>
    <w:tmpl w:val="76C86C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C4551"/>
    <w:multiLevelType w:val="hybridMultilevel"/>
    <w:tmpl w:val="9674592E"/>
    <w:lvl w:ilvl="0" w:tplc="9D72AE82">
      <w:start w:val="1"/>
      <w:numFmt w:val="lowerLetter"/>
      <w:lvlText w:val="%1."/>
      <w:lvlJc w:val="left"/>
      <w:pPr>
        <w:ind w:left="1929" w:hanging="360"/>
      </w:pPr>
      <w:rPr>
        <w:rFonts w:hint="default"/>
      </w:rPr>
    </w:lvl>
    <w:lvl w:ilvl="1" w:tplc="C42C5954">
      <w:start w:val="1"/>
      <w:numFmt w:val="bullet"/>
      <w:lvlText w:val="•"/>
      <w:lvlJc w:val="left"/>
      <w:pPr>
        <w:ind w:left="2649" w:hanging="360"/>
      </w:pPr>
      <w:rPr>
        <w:rFonts w:ascii="Agrofont" w:eastAsia="Times New Roman" w:hAnsi="Agrofon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3369" w:hanging="180"/>
      </w:pPr>
    </w:lvl>
    <w:lvl w:ilvl="3" w:tplc="0413000F" w:tentative="1">
      <w:start w:val="1"/>
      <w:numFmt w:val="decimal"/>
      <w:lvlText w:val="%4."/>
      <w:lvlJc w:val="left"/>
      <w:pPr>
        <w:ind w:left="4089" w:hanging="360"/>
      </w:pPr>
    </w:lvl>
    <w:lvl w:ilvl="4" w:tplc="04130019" w:tentative="1">
      <w:start w:val="1"/>
      <w:numFmt w:val="lowerLetter"/>
      <w:lvlText w:val="%5."/>
      <w:lvlJc w:val="left"/>
      <w:pPr>
        <w:ind w:left="4809" w:hanging="360"/>
      </w:pPr>
    </w:lvl>
    <w:lvl w:ilvl="5" w:tplc="0413001B" w:tentative="1">
      <w:start w:val="1"/>
      <w:numFmt w:val="lowerRoman"/>
      <w:lvlText w:val="%6."/>
      <w:lvlJc w:val="right"/>
      <w:pPr>
        <w:ind w:left="5529" w:hanging="180"/>
      </w:pPr>
    </w:lvl>
    <w:lvl w:ilvl="6" w:tplc="0413000F" w:tentative="1">
      <w:start w:val="1"/>
      <w:numFmt w:val="decimal"/>
      <w:lvlText w:val="%7."/>
      <w:lvlJc w:val="left"/>
      <w:pPr>
        <w:ind w:left="6249" w:hanging="360"/>
      </w:pPr>
    </w:lvl>
    <w:lvl w:ilvl="7" w:tplc="04130019" w:tentative="1">
      <w:start w:val="1"/>
      <w:numFmt w:val="lowerLetter"/>
      <w:lvlText w:val="%8."/>
      <w:lvlJc w:val="left"/>
      <w:pPr>
        <w:ind w:left="6969" w:hanging="360"/>
      </w:pPr>
    </w:lvl>
    <w:lvl w:ilvl="8" w:tplc="0413001B" w:tentative="1">
      <w:start w:val="1"/>
      <w:numFmt w:val="lowerRoman"/>
      <w:lvlText w:val="%9."/>
      <w:lvlJc w:val="right"/>
      <w:pPr>
        <w:ind w:left="7689" w:hanging="180"/>
      </w:pPr>
    </w:lvl>
  </w:abstractNum>
  <w:abstractNum w:abstractNumId="13" w15:restartNumberingAfterBreak="0">
    <w:nsid w:val="47430A19"/>
    <w:multiLevelType w:val="hybridMultilevel"/>
    <w:tmpl w:val="436CD13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D75531"/>
    <w:multiLevelType w:val="hybridMultilevel"/>
    <w:tmpl w:val="E6A606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95A15"/>
    <w:multiLevelType w:val="hybridMultilevel"/>
    <w:tmpl w:val="5878832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F58F480">
      <w:numFmt w:val="bullet"/>
      <w:lvlText w:val="•"/>
      <w:lvlJc w:val="left"/>
      <w:pPr>
        <w:ind w:left="2145" w:hanging="705"/>
      </w:pPr>
      <w:rPr>
        <w:rFonts w:ascii="Agrofont" w:eastAsia="Times New Roman" w:hAnsi="Agrofont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BD1D46"/>
    <w:multiLevelType w:val="hybridMultilevel"/>
    <w:tmpl w:val="8DC2B4B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D40A60"/>
    <w:multiLevelType w:val="hybridMultilevel"/>
    <w:tmpl w:val="EC12F17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CC3753"/>
    <w:multiLevelType w:val="hybridMultilevel"/>
    <w:tmpl w:val="354C29AC"/>
    <w:lvl w:ilvl="0" w:tplc="0413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9" w15:restartNumberingAfterBreak="0">
    <w:nsid w:val="59B82586"/>
    <w:multiLevelType w:val="hybridMultilevel"/>
    <w:tmpl w:val="6FA44CAA"/>
    <w:lvl w:ilvl="0" w:tplc="5AA25BD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54619"/>
    <w:multiLevelType w:val="hybridMultilevel"/>
    <w:tmpl w:val="FD9C04E0"/>
    <w:lvl w:ilvl="0" w:tplc="736208DC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C4D3F"/>
    <w:multiLevelType w:val="hybridMultilevel"/>
    <w:tmpl w:val="6D7E15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B4D96"/>
    <w:multiLevelType w:val="hybridMultilevel"/>
    <w:tmpl w:val="7892F00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4F1E3E"/>
    <w:multiLevelType w:val="hybridMultilevel"/>
    <w:tmpl w:val="CD8AD9B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81143C"/>
    <w:multiLevelType w:val="hybridMultilevel"/>
    <w:tmpl w:val="EB4685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39138C"/>
    <w:multiLevelType w:val="hybridMultilevel"/>
    <w:tmpl w:val="1BA60AE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1259569">
    <w:abstractNumId w:val="20"/>
  </w:num>
  <w:num w:numId="2" w16cid:durableId="1198854976">
    <w:abstractNumId w:val="12"/>
  </w:num>
  <w:num w:numId="3" w16cid:durableId="1825703414">
    <w:abstractNumId w:val="19"/>
  </w:num>
  <w:num w:numId="4" w16cid:durableId="53359726">
    <w:abstractNumId w:val="9"/>
  </w:num>
  <w:num w:numId="5" w16cid:durableId="932590350">
    <w:abstractNumId w:val="7"/>
  </w:num>
  <w:num w:numId="6" w16cid:durableId="164782876">
    <w:abstractNumId w:val="15"/>
  </w:num>
  <w:num w:numId="7" w16cid:durableId="1143039462">
    <w:abstractNumId w:val="17"/>
  </w:num>
  <w:num w:numId="8" w16cid:durableId="1829831705">
    <w:abstractNumId w:val="8"/>
  </w:num>
  <w:num w:numId="9" w16cid:durableId="1038354937">
    <w:abstractNumId w:val="13"/>
  </w:num>
  <w:num w:numId="10" w16cid:durableId="181213597">
    <w:abstractNumId w:val="0"/>
  </w:num>
  <w:num w:numId="11" w16cid:durableId="1496873482">
    <w:abstractNumId w:val="3"/>
  </w:num>
  <w:num w:numId="12" w16cid:durableId="236552138">
    <w:abstractNumId w:val="16"/>
  </w:num>
  <w:num w:numId="13" w16cid:durableId="222717114">
    <w:abstractNumId w:val="1"/>
  </w:num>
  <w:num w:numId="14" w16cid:durableId="722951106">
    <w:abstractNumId w:val="22"/>
  </w:num>
  <w:num w:numId="15" w16cid:durableId="2007513630">
    <w:abstractNumId w:val="25"/>
  </w:num>
  <w:num w:numId="16" w16cid:durableId="1566796935">
    <w:abstractNumId w:val="2"/>
  </w:num>
  <w:num w:numId="17" w16cid:durableId="175537572">
    <w:abstractNumId w:val="23"/>
  </w:num>
  <w:num w:numId="18" w16cid:durableId="671033391">
    <w:abstractNumId w:val="21"/>
  </w:num>
  <w:num w:numId="19" w16cid:durableId="116873814">
    <w:abstractNumId w:val="5"/>
  </w:num>
  <w:num w:numId="20" w16cid:durableId="248123607">
    <w:abstractNumId w:val="6"/>
  </w:num>
  <w:num w:numId="21" w16cid:durableId="296031328">
    <w:abstractNumId w:val="18"/>
  </w:num>
  <w:num w:numId="22" w16cid:durableId="1009529765">
    <w:abstractNumId w:val="4"/>
  </w:num>
  <w:num w:numId="23" w16cid:durableId="1957441271">
    <w:abstractNumId w:val="24"/>
  </w:num>
  <w:num w:numId="24" w16cid:durableId="114491624">
    <w:abstractNumId w:val="14"/>
  </w:num>
  <w:num w:numId="25" w16cid:durableId="2006473228">
    <w:abstractNumId w:val="10"/>
  </w:num>
  <w:num w:numId="26" w16cid:durableId="15903901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A1"/>
    <w:rsid w:val="00001C54"/>
    <w:rsid w:val="000057B7"/>
    <w:rsid w:val="00030687"/>
    <w:rsid w:val="000311B7"/>
    <w:rsid w:val="00060225"/>
    <w:rsid w:val="000651C5"/>
    <w:rsid w:val="000856C6"/>
    <w:rsid w:val="00091AF6"/>
    <w:rsid w:val="000957C7"/>
    <w:rsid w:val="000A3319"/>
    <w:rsid w:val="000B6EF4"/>
    <w:rsid w:val="000C427F"/>
    <w:rsid w:val="000D12AB"/>
    <w:rsid w:val="000E1615"/>
    <w:rsid w:val="000F7BB1"/>
    <w:rsid w:val="00104416"/>
    <w:rsid w:val="0012029A"/>
    <w:rsid w:val="00130223"/>
    <w:rsid w:val="001408FE"/>
    <w:rsid w:val="00147E75"/>
    <w:rsid w:val="00156362"/>
    <w:rsid w:val="00165F73"/>
    <w:rsid w:val="00165F7A"/>
    <w:rsid w:val="0017718A"/>
    <w:rsid w:val="00194207"/>
    <w:rsid w:val="001A12B4"/>
    <w:rsid w:val="001C4F1C"/>
    <w:rsid w:val="001D4FE9"/>
    <w:rsid w:val="001E66DF"/>
    <w:rsid w:val="001F248F"/>
    <w:rsid w:val="00211950"/>
    <w:rsid w:val="00212CE2"/>
    <w:rsid w:val="0025360C"/>
    <w:rsid w:val="00254150"/>
    <w:rsid w:val="0026020A"/>
    <w:rsid w:val="00263238"/>
    <w:rsid w:val="002A768F"/>
    <w:rsid w:val="002C3866"/>
    <w:rsid w:val="002E0ADF"/>
    <w:rsid w:val="002E0C34"/>
    <w:rsid w:val="002F6CF0"/>
    <w:rsid w:val="003023F4"/>
    <w:rsid w:val="00307346"/>
    <w:rsid w:val="0031466D"/>
    <w:rsid w:val="00320DB0"/>
    <w:rsid w:val="00330D27"/>
    <w:rsid w:val="0039060B"/>
    <w:rsid w:val="003B3188"/>
    <w:rsid w:val="003B751E"/>
    <w:rsid w:val="003C2BD7"/>
    <w:rsid w:val="003F179F"/>
    <w:rsid w:val="003F23C6"/>
    <w:rsid w:val="003F7B4C"/>
    <w:rsid w:val="00405E6D"/>
    <w:rsid w:val="00412FC0"/>
    <w:rsid w:val="00430B5C"/>
    <w:rsid w:val="00434519"/>
    <w:rsid w:val="004403FB"/>
    <w:rsid w:val="00482D94"/>
    <w:rsid w:val="004A7590"/>
    <w:rsid w:val="004D6644"/>
    <w:rsid w:val="004E261B"/>
    <w:rsid w:val="005035A5"/>
    <w:rsid w:val="00522CAD"/>
    <w:rsid w:val="005253E4"/>
    <w:rsid w:val="00530076"/>
    <w:rsid w:val="00554D37"/>
    <w:rsid w:val="005928B1"/>
    <w:rsid w:val="005A12C8"/>
    <w:rsid w:val="005A79C3"/>
    <w:rsid w:val="005D6A7D"/>
    <w:rsid w:val="005E45A6"/>
    <w:rsid w:val="0062017A"/>
    <w:rsid w:val="006251E7"/>
    <w:rsid w:val="006416C0"/>
    <w:rsid w:val="00643D69"/>
    <w:rsid w:val="00646F41"/>
    <w:rsid w:val="0065769A"/>
    <w:rsid w:val="00683519"/>
    <w:rsid w:val="006A7AD3"/>
    <w:rsid w:val="006B0BF5"/>
    <w:rsid w:val="006F4EA0"/>
    <w:rsid w:val="00700722"/>
    <w:rsid w:val="00717D33"/>
    <w:rsid w:val="00727A60"/>
    <w:rsid w:val="0073247D"/>
    <w:rsid w:val="00742348"/>
    <w:rsid w:val="007543B6"/>
    <w:rsid w:val="00756139"/>
    <w:rsid w:val="00767B2E"/>
    <w:rsid w:val="007744CB"/>
    <w:rsid w:val="0078021F"/>
    <w:rsid w:val="007A3265"/>
    <w:rsid w:val="007A38A1"/>
    <w:rsid w:val="007A441E"/>
    <w:rsid w:val="007D4C74"/>
    <w:rsid w:val="00820014"/>
    <w:rsid w:val="00833E2E"/>
    <w:rsid w:val="00894BDF"/>
    <w:rsid w:val="008D4E16"/>
    <w:rsid w:val="008E3E5D"/>
    <w:rsid w:val="008F1FFD"/>
    <w:rsid w:val="009232A7"/>
    <w:rsid w:val="00937477"/>
    <w:rsid w:val="0096716A"/>
    <w:rsid w:val="009932A3"/>
    <w:rsid w:val="00994B8F"/>
    <w:rsid w:val="009A0A30"/>
    <w:rsid w:val="009D0673"/>
    <w:rsid w:val="009D3A6B"/>
    <w:rsid w:val="00A24FCA"/>
    <w:rsid w:val="00A8523E"/>
    <w:rsid w:val="00AA710C"/>
    <w:rsid w:val="00AB5310"/>
    <w:rsid w:val="00AD3166"/>
    <w:rsid w:val="00B063C9"/>
    <w:rsid w:val="00B11C7D"/>
    <w:rsid w:val="00B151F4"/>
    <w:rsid w:val="00B31102"/>
    <w:rsid w:val="00B33D15"/>
    <w:rsid w:val="00B5715E"/>
    <w:rsid w:val="00B80B0E"/>
    <w:rsid w:val="00B85865"/>
    <w:rsid w:val="00BB730A"/>
    <w:rsid w:val="00BE6FDF"/>
    <w:rsid w:val="00C00AF4"/>
    <w:rsid w:val="00C07F30"/>
    <w:rsid w:val="00C10B8F"/>
    <w:rsid w:val="00C465BD"/>
    <w:rsid w:val="00C75C1E"/>
    <w:rsid w:val="00C93587"/>
    <w:rsid w:val="00C942C6"/>
    <w:rsid w:val="00CA0B62"/>
    <w:rsid w:val="00CB41DB"/>
    <w:rsid w:val="00D54731"/>
    <w:rsid w:val="00D6746C"/>
    <w:rsid w:val="00D71F03"/>
    <w:rsid w:val="00D941ED"/>
    <w:rsid w:val="00DB6BAE"/>
    <w:rsid w:val="00DC26B2"/>
    <w:rsid w:val="00DC4105"/>
    <w:rsid w:val="00DD34BD"/>
    <w:rsid w:val="00E142F0"/>
    <w:rsid w:val="00E72E66"/>
    <w:rsid w:val="00EB6072"/>
    <w:rsid w:val="00EF61F7"/>
    <w:rsid w:val="00F04DA1"/>
    <w:rsid w:val="00F471BF"/>
    <w:rsid w:val="00FA2F50"/>
    <w:rsid w:val="00FA7E89"/>
    <w:rsid w:val="00FB2E83"/>
    <w:rsid w:val="00FC3073"/>
    <w:rsid w:val="00FE0C6F"/>
    <w:rsid w:val="00FE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16830"/>
  <w15:chartTrackingRefBased/>
  <w15:docId w15:val="{95A1D580-5877-4F8A-AD85-950FDB5E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line="284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020A"/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qFormat/>
    <w:rsid w:val="00820014"/>
    <w:pPr>
      <w:keepNext/>
      <w:keepLines/>
      <w:spacing w:before="360" w:after="80"/>
      <w:outlineLvl w:val="0"/>
    </w:pPr>
    <w:rPr>
      <w:rFonts w:eastAsiaTheme="majorEastAsia" w:cstheme="majorBidi"/>
      <w:b/>
      <w:sz w:val="24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820014"/>
    <w:pPr>
      <w:keepNext/>
      <w:keepLines/>
      <w:spacing w:before="160" w:after="80"/>
      <w:outlineLvl w:val="1"/>
    </w:pPr>
    <w:rPr>
      <w:rFonts w:eastAsiaTheme="majorEastAsia" w:cstheme="majorBidi"/>
      <w:b/>
      <w:sz w:val="20"/>
      <w:szCs w:val="32"/>
    </w:rPr>
  </w:style>
  <w:style w:type="paragraph" w:styleId="Kop3">
    <w:name w:val="heading 3"/>
    <w:aliases w:val="Subkop / Bold"/>
    <w:basedOn w:val="Standaard"/>
    <w:next w:val="Standaard"/>
    <w:link w:val="Kop3Char"/>
    <w:unhideWhenUsed/>
    <w:qFormat/>
    <w:rsid w:val="005928B1"/>
    <w:pPr>
      <w:keepNext/>
      <w:keepLines/>
      <w:spacing w:before="40" w:line="240" w:lineRule="auto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nhideWhenUsed/>
    <w:rsid w:val="0012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rsid w:val="00120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rsid w:val="001202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rsid w:val="001202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202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02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0014"/>
    <w:rPr>
      <w:rFonts w:ascii="Arial" w:eastAsiaTheme="majorEastAsia" w:hAnsi="Arial" w:cstheme="majorBidi"/>
      <w:b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20014"/>
    <w:rPr>
      <w:rFonts w:ascii="Arial" w:eastAsiaTheme="majorEastAsia" w:hAnsi="Arial" w:cstheme="majorBidi"/>
      <w:b/>
      <w:sz w:val="20"/>
      <w:szCs w:val="32"/>
    </w:rPr>
  </w:style>
  <w:style w:type="character" w:customStyle="1" w:styleId="Kop3Char">
    <w:name w:val="Kop 3 Char"/>
    <w:aliases w:val="Subkop / Bold Char"/>
    <w:basedOn w:val="Standaardalinea-lettertype"/>
    <w:link w:val="Kop3"/>
    <w:uiPriority w:val="9"/>
    <w:rsid w:val="005928B1"/>
    <w:rPr>
      <w:rFonts w:ascii="Arial" w:eastAsiaTheme="majorEastAsia" w:hAnsi="Arial" w:cstheme="majorBidi"/>
      <w:b/>
      <w:sz w:val="1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029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029A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029A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029A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029A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029A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rsid w:val="0012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rsid w:val="001202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1202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029A"/>
    <w:rPr>
      <w:i/>
      <w:iCs/>
      <w:color w:val="404040" w:themeColor="text1" w:themeTint="BF"/>
      <w:sz w:val="20"/>
    </w:rPr>
  </w:style>
  <w:style w:type="paragraph" w:styleId="Koptekst">
    <w:name w:val="header"/>
    <w:basedOn w:val="Standaard"/>
    <w:link w:val="KoptekstChar"/>
    <w:unhideWhenUsed/>
    <w:rsid w:val="00820014"/>
    <w:pPr>
      <w:tabs>
        <w:tab w:val="center" w:pos="4536"/>
        <w:tab w:val="right" w:pos="9072"/>
      </w:tabs>
      <w:spacing w:line="240" w:lineRule="auto"/>
    </w:pPr>
  </w:style>
  <w:style w:type="character" w:styleId="Intensievebenadrukking">
    <w:name w:val="Intense Emphasis"/>
    <w:basedOn w:val="Standaardalinea-lettertype"/>
    <w:uiPriority w:val="21"/>
    <w:rsid w:val="0012029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2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029A"/>
    <w:rPr>
      <w:i/>
      <w:iCs/>
      <w:color w:val="0F4761" w:themeColor="accent1" w:themeShade="BF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820014"/>
    <w:rPr>
      <w:rFonts w:ascii="Arial" w:hAnsi="Arial"/>
      <w:sz w:val="18"/>
    </w:rPr>
  </w:style>
  <w:style w:type="paragraph" w:styleId="Voettekst">
    <w:name w:val="footer"/>
    <w:basedOn w:val="Standaard"/>
    <w:link w:val="VoettekstChar"/>
    <w:unhideWhenUsed/>
    <w:rsid w:val="00820014"/>
    <w:pPr>
      <w:tabs>
        <w:tab w:val="center" w:pos="4536"/>
        <w:tab w:val="right" w:pos="9072"/>
      </w:tabs>
      <w:spacing w:line="240" w:lineRule="auto"/>
    </w:pPr>
    <w:rPr>
      <w:color w:val="4EA72E" w:themeColor="accent6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20014"/>
    <w:rPr>
      <w:rFonts w:ascii="Arial" w:hAnsi="Arial"/>
      <w:color w:val="4EA72E" w:themeColor="accent6"/>
      <w:sz w:val="16"/>
    </w:rPr>
  </w:style>
  <w:style w:type="character" w:styleId="Subtielebenadrukking">
    <w:name w:val="Subtle Emphasis"/>
    <w:aliases w:val="Cursief"/>
    <w:basedOn w:val="Standaardalinea-lettertype"/>
    <w:uiPriority w:val="19"/>
    <w:qFormat/>
    <w:rsid w:val="00820014"/>
    <w:rPr>
      <w:rFonts w:ascii="Arial" w:hAnsi="Arial"/>
      <w:i/>
      <w:iCs/>
      <w:color w:val="auto"/>
      <w:sz w:val="18"/>
    </w:rPr>
  </w:style>
  <w:style w:type="character" w:styleId="Paginanummer">
    <w:name w:val="page number"/>
    <w:basedOn w:val="Standaardalinea-lettertype"/>
    <w:unhideWhenUsed/>
    <w:rsid w:val="00683519"/>
  </w:style>
  <w:style w:type="paragraph" w:styleId="Geenafstand">
    <w:name w:val="No Spacing"/>
    <w:link w:val="GeenafstandChar"/>
    <w:uiPriority w:val="1"/>
    <w:rsid w:val="009232A7"/>
    <w:pPr>
      <w:spacing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232A7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customStyle="1" w:styleId="Basisalinea">
    <w:name w:val="[Basisalinea]"/>
    <w:basedOn w:val="Standaard"/>
    <w:uiPriority w:val="99"/>
    <w:rsid w:val="0078021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sz w:val="24"/>
    </w:rPr>
  </w:style>
  <w:style w:type="paragraph" w:styleId="Kopbronvermelding">
    <w:name w:val="toa heading"/>
    <w:basedOn w:val="Standaard"/>
    <w:next w:val="Standaard"/>
    <w:semiHidden/>
    <w:rsid w:val="00434519"/>
    <w:pPr>
      <w:spacing w:before="120" w:line="260" w:lineRule="atLeast"/>
    </w:pPr>
    <w:rPr>
      <w:rFonts w:ascii="Agrofont" w:eastAsia="Times New Roman" w:hAnsi="Agrofont" w:cs="Times New Roman"/>
      <w:b/>
      <w:kern w:val="0"/>
      <w:sz w:val="24"/>
      <w:szCs w:val="20"/>
      <w:lang w:eastAsia="nl-NL"/>
      <w14:ligatures w14:val="none"/>
    </w:rPr>
  </w:style>
  <w:style w:type="paragraph" w:styleId="Macrotekst">
    <w:name w:val="macro"/>
    <w:link w:val="MacrotekstChar"/>
    <w:semiHidden/>
    <w:rsid w:val="00434519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line="240" w:lineRule="auto"/>
    </w:pPr>
    <w:rPr>
      <w:rFonts w:ascii="Courier New" w:eastAsia="Times New Roman" w:hAnsi="Courier New" w:cs="Times New Roman"/>
      <w:noProof/>
      <w:kern w:val="0"/>
      <w:sz w:val="16"/>
      <w:szCs w:val="20"/>
      <w:lang w:eastAsia="nl-NL"/>
      <w14:ligatures w14:val="none"/>
    </w:rPr>
  </w:style>
  <w:style w:type="character" w:customStyle="1" w:styleId="MacrotekstChar">
    <w:name w:val="Macrotekst Char"/>
    <w:basedOn w:val="Standaardalinea-lettertype"/>
    <w:link w:val="Macrotekst"/>
    <w:semiHidden/>
    <w:rsid w:val="00434519"/>
    <w:rPr>
      <w:rFonts w:ascii="Courier New" w:eastAsia="Times New Roman" w:hAnsi="Courier New" w:cs="Times New Roman"/>
      <w:noProof/>
      <w:kern w:val="0"/>
      <w:sz w:val="16"/>
      <w:szCs w:val="20"/>
      <w:lang w:eastAsia="nl-NL"/>
      <w14:ligatures w14:val="none"/>
    </w:rPr>
  </w:style>
  <w:style w:type="paragraph" w:styleId="Standaardinspringing">
    <w:name w:val="Normal Indent"/>
    <w:basedOn w:val="Standaard"/>
    <w:rsid w:val="00434519"/>
    <w:pPr>
      <w:spacing w:line="260" w:lineRule="atLeast"/>
      <w:ind w:left="708"/>
    </w:pPr>
    <w:rPr>
      <w:rFonts w:ascii="Agrofont" w:eastAsia="Times New Roman" w:hAnsi="Agrofont" w:cs="Times New Roman"/>
      <w:kern w:val="0"/>
      <w:sz w:val="20"/>
      <w:szCs w:val="20"/>
      <w:lang w:eastAsia="nl-NL"/>
      <w14:ligatures w14:val="none"/>
    </w:rPr>
  </w:style>
  <w:style w:type="paragraph" w:styleId="Plattetekstinspringen">
    <w:name w:val="Body Text Indent"/>
    <w:basedOn w:val="Standaard"/>
    <w:link w:val="PlattetekstinspringenChar"/>
    <w:rsid w:val="00434519"/>
    <w:pPr>
      <w:tabs>
        <w:tab w:val="left" w:pos="1134"/>
      </w:tabs>
      <w:spacing w:line="240" w:lineRule="auto"/>
      <w:ind w:left="426" w:hanging="426"/>
    </w:pPr>
    <w:rPr>
      <w:rFonts w:ascii="Agrofont" w:eastAsia="Times New Roman" w:hAnsi="Agrofont" w:cs="Times New Roman"/>
      <w:kern w:val="0"/>
      <w:szCs w:val="20"/>
      <w:lang w:eastAsia="nl-NL"/>
      <w14:ligatures w14:val="non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34519"/>
    <w:rPr>
      <w:rFonts w:ascii="Agrofont" w:eastAsia="Times New Roman" w:hAnsi="Agrofont" w:cs="Times New Roman"/>
      <w:kern w:val="0"/>
      <w:sz w:val="18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rsid w:val="00434519"/>
    <w:pPr>
      <w:tabs>
        <w:tab w:val="left" w:pos="1134"/>
      </w:tabs>
      <w:spacing w:line="240" w:lineRule="auto"/>
    </w:pPr>
    <w:rPr>
      <w:rFonts w:ascii="Agrofont" w:eastAsia="Times New Roman" w:hAnsi="Agrofont" w:cs="Times New Roman"/>
      <w:i/>
      <w:iCs/>
      <w:kern w:val="0"/>
      <w:szCs w:val="20"/>
      <w:lang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434519"/>
    <w:rPr>
      <w:rFonts w:ascii="Agrofont" w:eastAsia="Times New Roman" w:hAnsi="Agrofont" w:cs="Times New Roman"/>
      <w:i/>
      <w:iCs/>
      <w:kern w:val="0"/>
      <w:sz w:val="18"/>
      <w:szCs w:val="20"/>
      <w:lang w:eastAsia="nl-NL"/>
      <w14:ligatures w14:val="none"/>
    </w:rPr>
  </w:style>
  <w:style w:type="paragraph" w:styleId="Plattetekst2">
    <w:name w:val="Body Text 2"/>
    <w:basedOn w:val="Standaard"/>
    <w:link w:val="Plattetekst2Char"/>
    <w:rsid w:val="00434519"/>
    <w:pPr>
      <w:tabs>
        <w:tab w:val="left" w:pos="1134"/>
      </w:tabs>
      <w:spacing w:line="240" w:lineRule="auto"/>
    </w:pPr>
    <w:rPr>
      <w:rFonts w:ascii="Agrofont" w:eastAsia="Times New Roman" w:hAnsi="Agrofont" w:cs="Times New Roman"/>
      <w:kern w:val="0"/>
      <w:szCs w:val="20"/>
      <w:lang w:eastAsia="nl-NL"/>
      <w14:ligatures w14:val="none"/>
    </w:rPr>
  </w:style>
  <w:style w:type="character" w:customStyle="1" w:styleId="Plattetekst2Char">
    <w:name w:val="Platte tekst 2 Char"/>
    <w:basedOn w:val="Standaardalinea-lettertype"/>
    <w:link w:val="Plattetekst2"/>
    <w:rsid w:val="00434519"/>
    <w:rPr>
      <w:rFonts w:ascii="Agrofont" w:eastAsia="Times New Roman" w:hAnsi="Agrofont" w:cs="Times New Roman"/>
      <w:kern w:val="0"/>
      <w:sz w:val="18"/>
      <w:szCs w:val="20"/>
      <w:lang w:eastAsia="nl-NL"/>
      <w14:ligatures w14:val="none"/>
    </w:rPr>
  </w:style>
  <w:style w:type="paragraph" w:styleId="Plattetekstinspringen2">
    <w:name w:val="Body Text Indent 2"/>
    <w:basedOn w:val="Standaard"/>
    <w:link w:val="Plattetekstinspringen2Char"/>
    <w:rsid w:val="00434519"/>
    <w:pPr>
      <w:tabs>
        <w:tab w:val="left" w:pos="1134"/>
      </w:tabs>
      <w:spacing w:line="240" w:lineRule="auto"/>
      <w:ind w:left="426" w:hanging="426"/>
    </w:pPr>
    <w:rPr>
      <w:rFonts w:ascii="Agrofont" w:eastAsia="Times New Roman" w:hAnsi="Agrofont" w:cs="Times New Roman"/>
      <w:i/>
      <w:iCs/>
      <w:kern w:val="0"/>
      <w:szCs w:val="20"/>
      <w:lang w:eastAsia="nl-NL"/>
      <w14:ligatures w14:val="none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434519"/>
    <w:rPr>
      <w:rFonts w:ascii="Agrofont" w:eastAsia="Times New Roman" w:hAnsi="Agrofont" w:cs="Times New Roman"/>
      <w:i/>
      <w:iCs/>
      <w:kern w:val="0"/>
      <w:sz w:val="18"/>
      <w:szCs w:val="20"/>
      <w:lang w:eastAsia="nl-NL"/>
      <w14:ligatures w14:val="none"/>
    </w:rPr>
  </w:style>
  <w:style w:type="paragraph" w:styleId="Plattetekstinspringen3">
    <w:name w:val="Body Text Indent 3"/>
    <w:basedOn w:val="Standaard"/>
    <w:link w:val="Plattetekstinspringen3Char"/>
    <w:rsid w:val="00434519"/>
    <w:pPr>
      <w:tabs>
        <w:tab w:val="left" w:pos="1134"/>
      </w:tabs>
      <w:spacing w:line="280" w:lineRule="exact"/>
      <w:ind w:left="284" w:hanging="284"/>
    </w:pPr>
    <w:rPr>
      <w:rFonts w:ascii="Agrofont" w:eastAsia="Times New Roman" w:hAnsi="Agrofont" w:cs="Times New Roman"/>
      <w:kern w:val="0"/>
      <w:szCs w:val="20"/>
      <w:lang w:eastAsia="nl-NL"/>
      <w14:ligatures w14:val="none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434519"/>
    <w:rPr>
      <w:rFonts w:ascii="Agrofont" w:eastAsia="Times New Roman" w:hAnsi="Agrofont" w:cs="Times New Roman"/>
      <w:kern w:val="0"/>
      <w:sz w:val="18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semiHidden/>
    <w:rsid w:val="00434519"/>
    <w:pPr>
      <w:spacing w:line="260" w:lineRule="atLeast"/>
    </w:pPr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customStyle="1" w:styleId="BallontekstChar">
    <w:name w:val="Ballontekst Char"/>
    <w:basedOn w:val="Standaardalinea-lettertype"/>
    <w:link w:val="Ballontekst"/>
    <w:semiHidden/>
    <w:rsid w:val="00434519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styleId="Verwijzingopmerking">
    <w:name w:val="annotation reference"/>
    <w:basedOn w:val="Standaardalinea-lettertype"/>
    <w:rsid w:val="0043451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34519"/>
    <w:pPr>
      <w:spacing w:line="240" w:lineRule="auto"/>
    </w:pPr>
    <w:rPr>
      <w:rFonts w:ascii="Agrofont" w:eastAsia="Times New Roman" w:hAnsi="Agrofont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rsid w:val="00434519"/>
    <w:rPr>
      <w:rFonts w:ascii="Agrofont" w:eastAsia="Times New Roman" w:hAnsi="Agrofont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345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34519"/>
    <w:rPr>
      <w:rFonts w:ascii="Agrofont" w:eastAsia="Times New Roman" w:hAnsi="Agrofont" w:cs="Times New Roman"/>
      <w:b/>
      <w:bCs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rsid w:val="0043451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34519"/>
    <w:pPr>
      <w:overflowPunct w:val="0"/>
      <w:autoSpaceDE w:val="0"/>
      <w:autoSpaceDN w:val="0"/>
      <w:adjustRightInd w:val="0"/>
      <w:spacing w:line="240" w:lineRule="auto"/>
      <w:ind w:left="708"/>
      <w:textAlignment w:val="baseline"/>
    </w:pPr>
    <w:rPr>
      <w:rFonts w:ascii="Agrofont" w:eastAsia="Times New Roman" w:hAnsi="Agrofont" w:cs="Times New Roman"/>
      <w:kern w:val="0"/>
      <w:szCs w:val="20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434519"/>
    <w:rPr>
      <w:color w:val="808080"/>
    </w:rPr>
  </w:style>
  <w:style w:type="paragraph" w:customStyle="1" w:styleId="DecimalAligned">
    <w:name w:val="Decimal Aligned"/>
    <w:basedOn w:val="Standaard"/>
    <w:uiPriority w:val="40"/>
    <w:rsid w:val="00434519"/>
    <w:pPr>
      <w:tabs>
        <w:tab w:val="decimal" w:pos="360"/>
      </w:tabs>
      <w:spacing w:after="200" w:line="276" w:lineRule="auto"/>
    </w:pPr>
    <w:rPr>
      <w:rFonts w:asciiTheme="minorHAnsi" w:hAnsiTheme="minorHAnsi"/>
      <w:kern w:val="0"/>
      <w:sz w:val="22"/>
      <w:szCs w:val="22"/>
      <w:lang w:eastAsia="nl-NL"/>
      <w14:ligatures w14:val="none"/>
    </w:rPr>
  </w:style>
  <w:style w:type="paragraph" w:styleId="Voetnoottekst">
    <w:name w:val="footnote text"/>
    <w:basedOn w:val="Standaard"/>
    <w:link w:val="VoetnoottekstChar"/>
    <w:uiPriority w:val="99"/>
    <w:unhideWhenUsed/>
    <w:rsid w:val="00434519"/>
    <w:pPr>
      <w:spacing w:line="240" w:lineRule="auto"/>
    </w:pPr>
    <w:rPr>
      <w:rFonts w:asciiTheme="minorHAnsi" w:eastAsiaTheme="minorEastAsia" w:hAnsiTheme="minorHAnsi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34519"/>
    <w:rPr>
      <w:rFonts w:eastAsiaTheme="minorEastAsia"/>
      <w:kern w:val="0"/>
      <w:sz w:val="20"/>
      <w:szCs w:val="20"/>
      <w:lang w:eastAsia="nl-NL"/>
      <w14:ligatures w14:val="none"/>
    </w:rPr>
  </w:style>
  <w:style w:type="table" w:styleId="Gemiddeldearcering2-accent5">
    <w:name w:val="Medium Shading 2 Accent 5"/>
    <w:basedOn w:val="Standaardtabel"/>
    <w:uiPriority w:val="64"/>
    <w:rsid w:val="00434519"/>
    <w:pPr>
      <w:spacing w:line="240" w:lineRule="auto"/>
    </w:pPr>
    <w:rPr>
      <w:rFonts w:eastAsiaTheme="minorEastAsia"/>
      <w:kern w:val="0"/>
      <w:sz w:val="22"/>
      <w:szCs w:val="22"/>
      <w:lang w:eastAsia="nl-N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2-accent1">
    <w:name w:val="Medium List 2 Accent 1"/>
    <w:basedOn w:val="Lichtraster-accent1"/>
    <w:uiPriority w:val="66"/>
    <w:rsid w:val="00434519"/>
    <w:rPr>
      <w:rFonts w:asciiTheme="majorHAnsi" w:eastAsiaTheme="majorEastAsia" w:hAnsiTheme="majorHAnsi" w:cstheme="majorBidi"/>
      <w:color w:val="000000" w:themeColor="text1"/>
      <w:sz w:val="22"/>
      <w:szCs w:val="22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eastAsiaTheme="majorEastAsia" w:hAnsiTheme="majorHAnsi" w:cstheme="majorBidi"/>
        <w:b/>
        <w:bCs/>
      </w:rPr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left w:val="single" w:sz="8" w:space="0" w:color="156082" w:themeColor="accent1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rofessioneletabel">
    <w:name w:val="Table Professional"/>
    <w:basedOn w:val="Standaardtabel"/>
    <w:rsid w:val="00434519"/>
    <w:pPr>
      <w:spacing w:line="260" w:lineRule="atLeast"/>
    </w:pPr>
    <w:rPr>
      <w:rFonts w:ascii="Times New Roman" w:eastAsia="MS Mincho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-accent1">
    <w:name w:val="Light Grid Accent 1"/>
    <w:basedOn w:val="Standaardtabel"/>
    <w:uiPriority w:val="62"/>
    <w:rsid w:val="00434519"/>
    <w:pPr>
      <w:spacing w:line="240" w:lineRule="auto"/>
    </w:pPr>
    <w:rPr>
      <w:rFonts w:ascii="Times New Roman" w:eastAsia="MS Mincho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Eenvoudigetabel1">
    <w:name w:val="Table Simple 1"/>
    <w:basedOn w:val="Standaardtabel"/>
    <w:rsid w:val="00434519"/>
    <w:pPr>
      <w:spacing w:line="260" w:lineRule="atLeast"/>
    </w:pPr>
    <w:rPr>
      <w:rFonts w:ascii="Times New Roman" w:eastAsia="MS Mincho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numbering" w:customStyle="1" w:styleId="Geenlijst1">
    <w:name w:val="Geen lijst1"/>
    <w:next w:val="Geenlijst"/>
    <w:uiPriority w:val="99"/>
    <w:semiHidden/>
    <w:unhideWhenUsed/>
    <w:rsid w:val="00434519"/>
  </w:style>
  <w:style w:type="character" w:styleId="Titelvanboek">
    <w:name w:val="Book Title"/>
    <w:basedOn w:val="Standaardalinea-lettertype"/>
    <w:uiPriority w:val="33"/>
    <w:rsid w:val="00434519"/>
    <w:rPr>
      <w:b/>
      <w:bCs/>
      <w:smallCaps/>
      <w:spacing w:val="5"/>
    </w:rPr>
  </w:style>
  <w:style w:type="table" w:customStyle="1" w:styleId="Tabelraster1">
    <w:name w:val="Tabelraster1"/>
    <w:basedOn w:val="Standaardtabel"/>
    <w:next w:val="Tabelraster"/>
    <w:rsid w:val="00434519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434519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434519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34519"/>
    <w:pPr>
      <w:spacing w:line="240" w:lineRule="auto"/>
    </w:pPr>
    <w:rPr>
      <w:rFonts w:ascii="Agrofont" w:eastAsia="MS Mincho" w:hAnsi="Agrofont" w:cs="Times New Roman"/>
      <w:kern w:val="14"/>
      <w:sz w:val="20"/>
      <w:szCs w:val="20"/>
      <w:lang w:eastAsia="nl-NL"/>
      <w14:ligatures w14:val="none"/>
    </w:rPr>
  </w:style>
  <w:style w:type="paragraph" w:customStyle="1" w:styleId="onder">
    <w:name w:val="onder"/>
    <w:basedOn w:val="Voettekst"/>
    <w:rsid w:val="00434519"/>
    <w:pPr>
      <w:tabs>
        <w:tab w:val="clear" w:pos="9072"/>
        <w:tab w:val="right" w:pos="10080"/>
      </w:tabs>
      <w:spacing w:line="280" w:lineRule="exact"/>
      <w:ind w:left="-1418" w:right="-454"/>
      <w:jc w:val="center"/>
    </w:pPr>
    <w:rPr>
      <w:rFonts w:ascii="Agrofont" w:eastAsia="Times New Roman" w:hAnsi="Agrofont" w:cs="Times New Roman"/>
      <w:color w:val="auto"/>
      <w:kern w:val="0"/>
      <w:sz w:val="14"/>
      <w:lang w:eastAsia="nl-NL"/>
      <w14:ligatures w14:val="none"/>
    </w:rPr>
  </w:style>
  <w:style w:type="table" w:customStyle="1" w:styleId="Tabelraster4">
    <w:name w:val="Tabelraster4"/>
    <w:basedOn w:val="Standaardtabel"/>
    <w:next w:val="Tabelraster"/>
    <w:rsid w:val="0043451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rsid w:val="00434519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">
    <w:name w:val="Tabelraster6"/>
    <w:basedOn w:val="Standaardtabel"/>
    <w:next w:val="Tabelraster"/>
    <w:rsid w:val="00434519"/>
    <w:pPr>
      <w:spacing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1">
    <w:name w:val="Tabelraster31"/>
    <w:basedOn w:val="Standaardtabel"/>
    <w:next w:val="Tabelraster"/>
    <w:rsid w:val="00434519"/>
    <w:pPr>
      <w:spacing w:line="240" w:lineRule="auto"/>
    </w:pPr>
    <w:rPr>
      <w:rFonts w:ascii="Times New Roman" w:eastAsia="MS Mincho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2">
    <w:name w:val="Tabelraster32"/>
    <w:basedOn w:val="Standaardtabel"/>
    <w:next w:val="Tabelraster"/>
    <w:rsid w:val="00434519"/>
    <w:pPr>
      <w:spacing w:line="240" w:lineRule="auto"/>
    </w:pPr>
    <w:rPr>
      <w:rFonts w:ascii="Times New Roman" w:eastAsia="MS Mincho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nummering">
    <w:name w:val="Standaard nummering"/>
    <w:basedOn w:val="Standaard"/>
    <w:rsid w:val="00717D33"/>
    <w:pPr>
      <w:numPr>
        <w:numId w:val="25"/>
      </w:numPr>
    </w:pPr>
  </w:style>
  <w:style w:type="paragraph" w:customStyle="1" w:styleId="OpsommingStandaard">
    <w:name w:val="Opsomming Standaard"/>
    <w:basedOn w:val="Standaard"/>
    <w:qFormat/>
    <w:rsid w:val="00D71F03"/>
    <w:pPr>
      <w:ind w:left="426" w:hanging="426"/>
    </w:pPr>
  </w:style>
  <w:style w:type="character" w:styleId="Hyperlink">
    <w:name w:val="Hyperlink"/>
    <w:basedOn w:val="Standaardalinea-lettertype"/>
    <w:uiPriority w:val="99"/>
    <w:unhideWhenUsed/>
    <w:rsid w:val="000602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belsenleidingen@staatsbosbeheer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aatsbosbeheer.sharepoint.com/sites/Office365Sjablonen/Gedeelde%20documenten/Vastgoed/2.%20Erfpacht%20en%20opstal%20(vg%20Zxx)/vg%20Z03-fm%20Checklist%20kabels%20en%20leidingen.dotx?OR=81dd2b71-fb82-4b33-ac71-fed46bf0f87a&amp;CID=5dc532a2-20d3-2001-c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F055444BD6544999814E60292B2AC" ma:contentTypeVersion="11" ma:contentTypeDescription="Een nieuw document maken." ma:contentTypeScope="" ma:versionID="a7ba428f6f415eedbf7f9d105eab39a6">
  <xsd:schema xmlns:xsd="http://www.w3.org/2001/XMLSchema" xmlns:xs="http://www.w3.org/2001/XMLSchema" xmlns:p="http://schemas.microsoft.com/office/2006/metadata/properties" xmlns:ns2="3a686d5e-e725-4361-8b36-4274372d9220" xmlns:ns3="e1b1c4ca-e4d8-4f57-8cba-422bb9d27c1b" targetNamespace="http://schemas.microsoft.com/office/2006/metadata/properties" ma:root="true" ma:fieldsID="37703b46502c2b194909e8656ad637a6" ns2:_="" ns3:_="">
    <xsd:import namespace="3a686d5e-e725-4361-8b36-4274372d9220"/>
    <xsd:import namespace="e1b1c4ca-e4d8-4f57-8cba-422bb9d27c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6d5e-e725-4361-8b36-4274372d9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c4ca-e4d8-4f57-8cba-422bb9d27c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a1de3e-18a0-4a66-a752-0af6b0e47b36}" ma:internalName="TaxCatchAll" ma:showField="CatchAllData" ma:web="e1b1c4ca-e4d8-4f57-8cba-422bb9d27c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86d5e-e725-4361-8b36-4274372d9220">
      <Terms xmlns="http://schemas.microsoft.com/office/infopath/2007/PartnerControls"/>
    </lcf76f155ced4ddcb4097134ff3c332f>
    <TaxCatchAll xmlns="e1b1c4ca-e4d8-4f57-8cba-422bb9d27c1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222F2A-8C71-4A95-938E-C3ABD53B5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86d5e-e725-4361-8b36-4274372d9220"/>
    <ds:schemaRef ds:uri="e1b1c4ca-e4d8-4f57-8cba-422bb9d27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DC8F54-1C71-4D44-9FB5-F911E34ED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1E3F4A-627B-4A18-B340-FFD3BCA9D9FA}">
  <ds:schemaRefs>
    <ds:schemaRef ds:uri="http://schemas.microsoft.com/office/2006/metadata/properties"/>
    <ds:schemaRef ds:uri="http://schemas.microsoft.com/office/infopath/2007/PartnerControls"/>
    <ds:schemaRef ds:uri="3a686d5e-e725-4361-8b36-4274372d9220"/>
    <ds:schemaRef ds:uri="e1b1c4ca-e4d8-4f57-8cba-422bb9d27c1b"/>
  </ds:schemaRefs>
</ds:datastoreItem>
</file>

<file path=customXml/itemProps4.xml><?xml version="1.0" encoding="utf-8"?>
<ds:datastoreItem xmlns:ds="http://schemas.openxmlformats.org/officeDocument/2006/customXml" ds:itemID="{3293F07C-DCBE-4C96-AC47-DAC46ED69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vg%20Z03-fm%20Checklist%20kabels%20en%20leidingen.dotx?OR=81dd2b71-fb82-4b33-ac71-fed46bf0f87a&amp;CID=5dc532a2-20d3-2001-c</Template>
  <TotalTime>1</TotalTime>
  <Pages>3</Pages>
  <Words>503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Reenen, Mischa van</dc:creator>
  <cp:keywords/>
  <dc:description/>
  <cp:lastModifiedBy>Talens, Noortje</cp:lastModifiedBy>
  <cp:revision>2</cp:revision>
  <cp:lastPrinted>2025-10-15T09:25:00Z</cp:lastPrinted>
  <dcterms:created xsi:type="dcterms:W3CDTF">2026-08-19T16:48:00Z</dcterms:created>
  <dcterms:modified xsi:type="dcterms:W3CDTF">2026-08-19T16:48:00Z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0x010100FBAF055444BD6544999814E60292B2AC</vt:lpwstr>
  </property>
  <property fmtid="{D5CDD505-2E9C-101B-9397-08002B2CF9AE}" pid="3" name="MediaServiceImageTags">
    <vt:lpwstr/>
  </property>
</Properties>
</file>